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fa"/>
        <w:tblW w:w="15559" w:type="dxa"/>
        <w:tblLook w:val="04A0" w:firstRow="1" w:lastRow="0" w:firstColumn="1" w:lastColumn="0" w:noHBand="0" w:noVBand="1"/>
      </w:tblPr>
      <w:tblGrid>
        <w:gridCol w:w="754"/>
        <w:gridCol w:w="3344"/>
        <w:gridCol w:w="2349"/>
        <w:gridCol w:w="2771"/>
        <w:gridCol w:w="2486"/>
        <w:gridCol w:w="3855"/>
      </w:tblGrid>
      <w:tr w:rsidR="00AA654F" w14:paraId="235DE375" w14:textId="77777777" w:rsidTr="00AA654F">
        <w:tc>
          <w:tcPr>
            <w:tcW w:w="155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64209" w14:textId="77777777" w:rsidR="00AA654F" w:rsidRPr="0074220A" w:rsidRDefault="00BF7EB2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74220A">
              <w:rPr>
                <w:rFonts w:ascii="Times New Roman" w:hAnsi="Times New Roman"/>
                <w:sz w:val="30"/>
                <w:szCs w:val="30"/>
                <w:lang w:val="be-BY"/>
              </w:rPr>
              <w:t>Рэестр</w:t>
            </w:r>
            <w:r w:rsidR="00AA654F" w:rsidRPr="0074220A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аб'екта</w:t>
            </w:r>
            <w:r w:rsidRPr="0074220A">
              <w:rPr>
                <w:rFonts w:ascii="Times New Roman" w:hAnsi="Times New Roman"/>
                <w:sz w:val="30"/>
                <w:szCs w:val="30"/>
                <w:lang w:val="be-BY"/>
              </w:rPr>
              <w:t>ў</w:t>
            </w:r>
            <w:r w:rsidR="00AA654F" w:rsidRPr="0074220A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манументальнага і манументальна-дэкаратыўнага мастацтва Навагрудскага раёна</w:t>
            </w:r>
          </w:p>
          <w:p w14:paraId="4B700433" w14:textId="77777777" w:rsidR="00AA654F" w:rsidRPr="004A25F6" w:rsidRDefault="00AA654F" w:rsidP="00786D1F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583108" w14:paraId="2243855E" w14:textId="77777777" w:rsidTr="00667225">
        <w:tc>
          <w:tcPr>
            <w:tcW w:w="754" w:type="dxa"/>
            <w:tcBorders>
              <w:top w:val="single" w:sz="4" w:space="0" w:color="auto"/>
            </w:tcBorders>
          </w:tcPr>
          <w:p w14:paraId="63EBCB8E" w14:textId="77777777" w:rsidR="00940C0F" w:rsidRPr="004A25F6" w:rsidRDefault="00F2546A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№ п/п</w:t>
            </w:r>
          </w:p>
        </w:tc>
        <w:tc>
          <w:tcPr>
            <w:tcW w:w="3344" w:type="dxa"/>
            <w:tcBorders>
              <w:top w:val="single" w:sz="4" w:space="0" w:color="auto"/>
            </w:tcBorders>
          </w:tcPr>
          <w:p w14:paraId="67ECEE6F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Назва і аўтар (ы) твора</w:t>
            </w:r>
          </w:p>
        </w:tc>
        <w:tc>
          <w:tcPr>
            <w:tcW w:w="2349" w:type="dxa"/>
            <w:tcBorders>
              <w:top w:val="single" w:sz="4" w:space="0" w:color="auto"/>
            </w:tcBorders>
          </w:tcPr>
          <w:p w14:paraId="07840F17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Апісанне твора (год стварэння, матэрыял, тэхніка, памеры)</w:t>
            </w:r>
          </w:p>
        </w:tc>
        <w:tc>
          <w:tcPr>
            <w:tcW w:w="2771" w:type="dxa"/>
            <w:tcBorders>
              <w:top w:val="single" w:sz="4" w:space="0" w:color="auto"/>
            </w:tcBorders>
          </w:tcPr>
          <w:p w14:paraId="70439502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Месцазнаходжанне (адрас)</w:t>
            </w:r>
            <w:r w:rsidR="00A3514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  <w:r w:rsidR="00A3514B" w:rsidRPr="0074220A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уласнік</w:t>
            </w:r>
          </w:p>
        </w:tc>
        <w:tc>
          <w:tcPr>
            <w:tcW w:w="2486" w:type="dxa"/>
            <w:tcBorders>
              <w:top w:val="single" w:sz="4" w:space="0" w:color="auto"/>
            </w:tcBorders>
          </w:tcPr>
          <w:p w14:paraId="6BB85BA5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Тэхнічны стан (апісанне тэхн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ічнага стану, патрабуецца/не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 рэканструкцыя, капітальны, бягучы рамонт)</w:t>
            </w:r>
          </w:p>
        </w:tc>
        <w:tc>
          <w:tcPr>
            <w:tcW w:w="3855" w:type="dxa"/>
            <w:tcBorders>
              <w:top w:val="single" w:sz="4" w:space="0" w:color="auto"/>
            </w:tcBorders>
          </w:tcPr>
          <w:p w14:paraId="1AA0B4C4" w14:textId="77777777" w:rsidR="00940C0F" w:rsidRPr="004A25F6" w:rsidRDefault="00940C0F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Фатаграфія</w:t>
            </w:r>
          </w:p>
        </w:tc>
      </w:tr>
      <w:tr w:rsidR="00583108" w:rsidRPr="00F2546A" w14:paraId="303E46AF" w14:textId="77777777" w:rsidTr="00667225">
        <w:tc>
          <w:tcPr>
            <w:tcW w:w="754" w:type="dxa"/>
          </w:tcPr>
          <w:p w14:paraId="1360298A" w14:textId="77777777" w:rsidR="00C331B7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3344" w:type="dxa"/>
          </w:tcPr>
          <w:p w14:paraId="6B26440F" w14:textId="77777777" w:rsidR="00C331B7" w:rsidRPr="0039661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39661A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Помнік Адаму Міцкевічу</w:t>
            </w:r>
          </w:p>
          <w:p w14:paraId="360DE4BE" w14:textId="77777777" w:rsidR="00C331B7" w:rsidRPr="00F2546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Янушкевіч</w:t>
            </w:r>
          </w:p>
        </w:tc>
        <w:tc>
          <w:tcPr>
            <w:tcW w:w="2349" w:type="dxa"/>
          </w:tcPr>
          <w:p w14:paraId="4E0D1913" w14:textId="77777777" w:rsidR="00C331B7" w:rsidRDefault="00C331B7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B7017F">
              <w:rPr>
                <w:rFonts w:ascii="Times New Roman" w:hAnsi="Times New Roman"/>
                <w:sz w:val="24"/>
                <w:szCs w:val="24"/>
                <w:lang w:val="be-BY"/>
              </w:rPr>
              <w:t>1992</w:t>
            </w:r>
          </w:p>
          <w:p w14:paraId="6787D5C0" w14:textId="77777777" w:rsidR="00C331B7" w:rsidRPr="00B7017F" w:rsidRDefault="00C331B7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61201D82" w14:textId="77777777" w:rsidR="00C331B7" w:rsidRPr="00AB1B3E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2819009C" w14:textId="77777777" w:rsidR="00C331B7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Малы замак</w:t>
            </w:r>
          </w:p>
          <w:p w14:paraId="6239283A" w14:textId="77777777" w:rsidR="00C331B7" w:rsidRPr="00F2546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45C924D1" w14:textId="77777777" w:rsidR="00C331B7" w:rsidRPr="00C331B7" w:rsidRDefault="00C331B7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 w:rsid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0964768" w14:textId="77777777" w:rsidR="00C331B7" w:rsidRPr="00F2546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39661A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327CDCE" wp14:editId="590F40BC">
                  <wp:extent cx="2186148" cy="1635018"/>
                  <wp:effectExtent l="8890" t="0" r="0" b="0"/>
                  <wp:docPr id="267" name="Рисунок 3" descr="D:\ФОТО\2022\мониторинг 2 квартал\Памятник\IMG_20220606_10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2022\мониторинг 2 квартал\Памятник\IMG_20220606_10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8106" cy="166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734DDF02" w14:textId="77777777" w:rsidTr="00667225">
        <w:tc>
          <w:tcPr>
            <w:tcW w:w="754" w:type="dxa"/>
          </w:tcPr>
          <w:p w14:paraId="602A829C" w14:textId="77777777" w:rsidR="00753F0C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3344" w:type="dxa"/>
          </w:tcPr>
          <w:p w14:paraId="59E18F1C" w14:textId="77777777" w:rsidR="00753F0C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Бюст Адама Міцкевіча</w:t>
            </w:r>
          </w:p>
          <w:p w14:paraId="3D3C095A" w14:textId="77777777" w:rsidR="00753F0C" w:rsidRPr="00F2546A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Галубкіна</w:t>
            </w:r>
          </w:p>
        </w:tc>
        <w:tc>
          <w:tcPr>
            <w:tcW w:w="2349" w:type="dxa"/>
          </w:tcPr>
          <w:p w14:paraId="433F95EA" w14:textId="77777777" w:rsidR="00753F0C" w:rsidRPr="00AB1B3E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1980 </w:t>
            </w:r>
          </w:p>
          <w:p w14:paraId="79671223" w14:textId="77777777" w:rsidR="00753F0C" w:rsidRPr="00753F0C" w:rsidRDefault="00753F0C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Бетон 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абліцаваны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пліткай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>; бронза</w:t>
            </w:r>
          </w:p>
        </w:tc>
        <w:tc>
          <w:tcPr>
            <w:tcW w:w="2771" w:type="dxa"/>
          </w:tcPr>
          <w:p w14:paraId="022FCAA5" w14:textId="77777777" w:rsidR="00753F0C" w:rsidRPr="00AB1B3E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7E7DCE37" w14:textId="77777777" w:rsidR="00753F0C" w:rsidRPr="00AB1B3E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Леніна, 1 у</w:t>
            </w:r>
          </w:p>
          <w:p w14:paraId="3B5D0F9D" w14:textId="77777777" w:rsidR="00753F0C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г. Навагрудку</w:t>
            </w:r>
          </w:p>
          <w:p w14:paraId="7C2CDFB6" w14:textId="77777777" w:rsidR="00753F0C" w:rsidRPr="00F2546A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УК “Дом-музей А.Міцкевіча ў г. Навагрудку”</w:t>
            </w:r>
          </w:p>
        </w:tc>
        <w:tc>
          <w:tcPr>
            <w:tcW w:w="2486" w:type="dxa"/>
          </w:tcPr>
          <w:p w14:paraId="608F359D" w14:textId="77777777" w:rsidR="00753F0C" w:rsidRPr="00C331B7" w:rsidRDefault="00753F0C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108A279" w14:textId="77777777" w:rsidR="00753F0C" w:rsidRPr="00F2546A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9335187" wp14:editId="00CB6ABC">
                  <wp:extent cx="2229805" cy="1672354"/>
                  <wp:effectExtent l="0" t="6985" r="0" b="0"/>
                  <wp:docPr id="2" name="Рисунок 10" descr="C:\Documents and Settings\1\Мои документы\Загрузки\IMG_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Мои документы\Загрузки\IMG_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2625" cy="168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3CB6E5A" w14:textId="77777777" w:rsidTr="00667225">
        <w:tc>
          <w:tcPr>
            <w:tcW w:w="754" w:type="dxa"/>
          </w:tcPr>
          <w:p w14:paraId="0D715507" w14:textId="77777777" w:rsidR="00B85D5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</w:p>
        </w:tc>
        <w:tc>
          <w:tcPr>
            <w:tcW w:w="3344" w:type="dxa"/>
          </w:tcPr>
          <w:p w14:paraId="4FD7A66A" w14:textId="77777777" w:rsidR="00B85D5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Мемарыяльная пліта ў гонар стагоддзя са дня  нараджэння А.Міцкевіча</w:t>
            </w:r>
          </w:p>
          <w:p w14:paraId="1F18052E" w14:textId="77777777" w:rsidR="00B85D5E" w:rsidRPr="00F2546A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Б. Мазурэк</w:t>
            </w:r>
          </w:p>
        </w:tc>
        <w:tc>
          <w:tcPr>
            <w:tcW w:w="2349" w:type="dxa"/>
          </w:tcPr>
          <w:p w14:paraId="778B72ED" w14:textId="77777777" w:rsidR="00B85D5E" w:rsidRPr="00AB1B3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1900 </w:t>
            </w:r>
          </w:p>
          <w:p w14:paraId="3BC4D74C" w14:textId="77777777" w:rsidR="00B85D5E" w:rsidRPr="00753F0C" w:rsidRDefault="00B85D5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18"/>
                <w:szCs w:val="24"/>
                <w:lang w:val="be-BY"/>
              </w:rPr>
              <w:t xml:space="preserve"> </w:t>
            </w:r>
            <w:r w:rsidR="009A1F1B" w:rsidRPr="009A1F1B">
              <w:rPr>
                <w:rFonts w:ascii="Times New Roman" w:hAnsi="Times New Roman"/>
                <w:sz w:val="24"/>
                <w:szCs w:val="24"/>
                <w:lang w:val="be-BY"/>
              </w:rPr>
              <w:t>Пліта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- </w:t>
            </w:r>
            <w:r w:rsidRPr="00753F0C">
              <w:rPr>
                <w:rFonts w:ascii="Times New Roman" w:hAnsi="Times New Roman"/>
                <w:sz w:val="24"/>
                <w:szCs w:val="24"/>
                <w:lang w:eastAsia="ru-RU"/>
              </w:rPr>
              <w:t>гра</w:t>
            </w:r>
            <w:r w:rsidRPr="00753F0C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ніт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бюст - бронза</w:t>
            </w:r>
          </w:p>
        </w:tc>
        <w:tc>
          <w:tcPr>
            <w:tcW w:w="2771" w:type="dxa"/>
          </w:tcPr>
          <w:p w14:paraId="0984595A" w14:textId="77777777" w:rsidR="00B85D5E" w:rsidRPr="00AB1B3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356483E6" w14:textId="77777777" w:rsidR="00B85D5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вул. Леніна, 1</w:t>
            </w:r>
          </w:p>
          <w:p w14:paraId="6C24DCDA" w14:textId="77777777" w:rsidR="00B85D5E" w:rsidRPr="00F2546A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УК “Дом-музей А.Міцкевіча ў г. Навагрудку”</w:t>
            </w:r>
          </w:p>
        </w:tc>
        <w:tc>
          <w:tcPr>
            <w:tcW w:w="2486" w:type="dxa"/>
          </w:tcPr>
          <w:p w14:paraId="5D399047" w14:textId="77777777" w:rsidR="00B85D5E" w:rsidRPr="004A25F6" w:rsidRDefault="00B85D5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рэканструкцыя,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460E204" w14:textId="77777777" w:rsidR="00B85D5E" w:rsidRPr="00F2546A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6CA54BD" wp14:editId="6B21911A">
                  <wp:extent cx="2193288" cy="1644969"/>
                  <wp:effectExtent l="7303" t="0" r="5397" b="5398"/>
                  <wp:docPr id="53" name="Рисунок 9" descr="C:\Documents and Settings\1\Мои документы\Загрузки\IMG_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Загрузки\IMG_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8807" cy="166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503A02" w14:paraId="0D40B02A" w14:textId="77777777" w:rsidTr="00667225">
        <w:tc>
          <w:tcPr>
            <w:tcW w:w="754" w:type="dxa"/>
          </w:tcPr>
          <w:p w14:paraId="7E551D53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</w:p>
        </w:tc>
        <w:tc>
          <w:tcPr>
            <w:tcW w:w="3344" w:type="dxa"/>
          </w:tcPr>
          <w:p w14:paraId="225306EB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Мемарыяльная пліта ў памяць аб загінуўшых навагрудскіх рыцарах у бітве з туркамі пад Хоцінам у 1621 г.</w:t>
            </w:r>
          </w:p>
          <w:p w14:paraId="663D3252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Аутар н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евядомы</w:t>
            </w:r>
          </w:p>
        </w:tc>
        <w:tc>
          <w:tcPr>
            <w:tcW w:w="2349" w:type="dxa"/>
          </w:tcPr>
          <w:p w14:paraId="54C06288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1643 </w:t>
            </w:r>
          </w:p>
          <w:p w14:paraId="7390E713" w14:textId="77777777" w:rsidR="009A1F1B" w:rsidRPr="00F2546A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18FDC4C8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5A72F051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вул. 1 Мая, 17</w:t>
            </w:r>
          </w:p>
          <w:p w14:paraId="067A2E18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Рымска-каталіцкая рэлігійная абшчына «Парафія касцёла Ператварэння Бога ў г. Навагрудку»</w:t>
            </w:r>
          </w:p>
        </w:tc>
        <w:tc>
          <w:tcPr>
            <w:tcW w:w="2486" w:type="dxa"/>
          </w:tcPr>
          <w:p w14:paraId="1846F9F5" w14:textId="77777777" w:rsidR="009A1F1B" w:rsidRPr="00C331B7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5EFD80F" w14:textId="77777777" w:rsidR="009A1F1B" w:rsidRPr="00F2546A" w:rsidRDefault="00476918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476918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1C891DD" wp14:editId="06908D73">
                  <wp:extent cx="2086342" cy="1699260"/>
                  <wp:effectExtent l="2858" t="0" r="0" b="0"/>
                  <wp:docPr id="10" name="Рисунок 10" descr="E:\Старый_комп\ФОТО\2023\Обследование ИКЦ 4 кв\Фарный костел\IMG_4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арый_комп\ФОТО\2023\Обследование ИКЦ 4 кв\Фарный костел\IMG_43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r="3443"/>
                          <a:stretch/>
                        </pic:blipFill>
                        <pic:spPr bwMode="auto">
                          <a:xfrm rot="5400000">
                            <a:off x="0" y="0"/>
                            <a:ext cx="2100460" cy="171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48C0E8EB" w14:textId="77777777" w:rsidTr="00667225">
        <w:tc>
          <w:tcPr>
            <w:tcW w:w="754" w:type="dxa"/>
          </w:tcPr>
          <w:p w14:paraId="05B2E05A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5</w:t>
            </w:r>
          </w:p>
        </w:tc>
        <w:tc>
          <w:tcPr>
            <w:tcW w:w="3344" w:type="dxa"/>
          </w:tcPr>
          <w:p w14:paraId="3A558CCD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Мемарыяльная дошка Крупічу Уладзіміру Іванавічу (1965-1994 гг.)</w:t>
            </w:r>
          </w:p>
        </w:tc>
        <w:tc>
          <w:tcPr>
            <w:tcW w:w="2349" w:type="dxa"/>
          </w:tcPr>
          <w:p w14:paraId="7F075F79" w14:textId="77777777" w:rsidR="009A1F1B" w:rsidRPr="00E033E5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E033E5">
              <w:rPr>
                <w:rFonts w:ascii="Times New Roman" w:hAnsi="Times New Roman"/>
                <w:sz w:val="24"/>
                <w:szCs w:val="24"/>
                <w:lang w:val="be-BY"/>
              </w:rPr>
              <w:t>2001</w:t>
            </w:r>
          </w:p>
          <w:p w14:paraId="58E69E57" w14:textId="77777777" w:rsidR="009A1F1B" w:rsidRPr="00E033E5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22555356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3E6ADB04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 Міцкевіча, </w:t>
            </w:r>
          </w:p>
          <w:p w14:paraId="2460FAF4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д. 109</w:t>
            </w:r>
          </w:p>
          <w:p w14:paraId="37881598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ААТ “Навагрудскі завод газавай апаратуры”</w:t>
            </w:r>
          </w:p>
        </w:tc>
        <w:tc>
          <w:tcPr>
            <w:tcW w:w="2486" w:type="dxa"/>
          </w:tcPr>
          <w:p w14:paraId="7AB12F79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A772B31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28F372A" wp14:editId="7B44348A">
                  <wp:extent cx="1912832" cy="1434623"/>
                  <wp:effectExtent l="0" t="8573" r="2858" b="2857"/>
                  <wp:docPr id="5" name="Рисунок 3" descr="C:\Documents and Settings\1\Мои документы\Загрузки\IMG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2832" cy="143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E959CFA" w14:textId="77777777" w:rsidTr="00667225">
        <w:tc>
          <w:tcPr>
            <w:tcW w:w="754" w:type="dxa"/>
          </w:tcPr>
          <w:p w14:paraId="2BB44B6D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6</w:t>
            </w:r>
          </w:p>
        </w:tc>
        <w:tc>
          <w:tcPr>
            <w:tcW w:w="3344" w:type="dxa"/>
          </w:tcPr>
          <w:p w14:paraId="3EBE5616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Якубу Коласу</w:t>
            </w:r>
          </w:p>
          <w:p w14:paraId="26F95A64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14:paraId="470D8458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1962 </w:t>
            </w:r>
          </w:p>
          <w:p w14:paraId="6C9B11E3" w14:textId="77777777" w:rsidR="009A1F1B" w:rsidRP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140A1D37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 на скрыжаванні вуліц Міцкевіча і Валчэцкага</w:t>
            </w:r>
          </w:p>
          <w:p w14:paraId="630F823F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Навагрудскае РУП ЖКГ </w:t>
            </w:r>
          </w:p>
        </w:tc>
        <w:tc>
          <w:tcPr>
            <w:tcW w:w="2486" w:type="dxa"/>
          </w:tcPr>
          <w:p w14:paraId="65049EB9" w14:textId="77777777" w:rsidR="009A1F1B" w:rsidRPr="00C331B7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D4A185D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2A09197" wp14:editId="64FE0048">
                  <wp:extent cx="1969217" cy="1476914"/>
                  <wp:effectExtent l="0" t="1270" r="0" b="0"/>
                  <wp:docPr id="757" name="Рисунок 12" descr="C:\Documents and Settings\1\Мои документы\Загрузки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1\Мои документы\Загрузки\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5153" cy="149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2C3BD85D" w14:textId="77777777" w:rsidTr="00667225">
        <w:tc>
          <w:tcPr>
            <w:tcW w:w="754" w:type="dxa"/>
          </w:tcPr>
          <w:p w14:paraId="6CB3D997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7</w:t>
            </w:r>
          </w:p>
        </w:tc>
        <w:tc>
          <w:tcPr>
            <w:tcW w:w="3344" w:type="dxa"/>
          </w:tcPr>
          <w:p w14:paraId="4AAF6D97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Святому прападобнаму Елісею Лаўрышаўскаму</w:t>
            </w:r>
          </w:p>
          <w:p w14:paraId="470C1DE2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Буралкін</w:t>
            </w:r>
          </w:p>
        </w:tc>
        <w:tc>
          <w:tcPr>
            <w:tcW w:w="2349" w:type="dxa"/>
          </w:tcPr>
          <w:p w14:paraId="36E353C0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2007 </w:t>
            </w:r>
          </w:p>
          <w:p w14:paraId="4A10AEC3" w14:textId="77777777" w:rsidR="009A1F1B" w:rsidRPr="00F2546A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7D0D49A6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01CF6B35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Гродзенская</w:t>
            </w:r>
          </w:p>
          <w:p w14:paraId="0D507426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62848981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19C1770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F5DAD5C" wp14:editId="47D0A625">
                  <wp:extent cx="1948886" cy="1461663"/>
                  <wp:effectExtent l="0" t="3810" r="0" b="0"/>
                  <wp:docPr id="758" name="Рисунок 2" descr="C:\Documents and Settings\1\Рабочий стол\монум-декор скульптура\фото\Памятник Е.Лаврыш. 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монум-декор скульптура\фото\Памятник Е.Лаврыш. 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163" cy="14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E35E84" w14:paraId="37C83FA7" w14:textId="77777777" w:rsidTr="00667225">
        <w:tc>
          <w:tcPr>
            <w:tcW w:w="754" w:type="dxa"/>
          </w:tcPr>
          <w:p w14:paraId="0EE835DD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8</w:t>
            </w:r>
          </w:p>
        </w:tc>
        <w:tc>
          <w:tcPr>
            <w:tcW w:w="3344" w:type="dxa"/>
          </w:tcPr>
          <w:p w14:paraId="7D671D19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Скульптура “Свіцязянка”</w:t>
            </w:r>
          </w:p>
          <w:p w14:paraId="77D442A9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В.В. Церабун</w:t>
            </w:r>
          </w:p>
        </w:tc>
        <w:tc>
          <w:tcPr>
            <w:tcW w:w="2349" w:type="dxa"/>
          </w:tcPr>
          <w:p w14:paraId="250E53E5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2007 </w:t>
            </w:r>
          </w:p>
          <w:p w14:paraId="31B52D77" w14:textId="77777777" w:rsidR="009A1F1B" w:rsidRPr="00E35E84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E35E84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   Бронза</w:t>
            </w:r>
          </w:p>
          <w:p w14:paraId="0E9E0DB1" w14:textId="77777777" w:rsidR="009A1F1B" w:rsidRPr="00F2546A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60800283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Навагрудскі раён, возера Свіцязь</w:t>
            </w:r>
          </w:p>
          <w:p w14:paraId="29ED32CF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Рэспубліканскі ландшафтны заказнік “Свіцязнскі”</w:t>
            </w:r>
          </w:p>
        </w:tc>
        <w:tc>
          <w:tcPr>
            <w:tcW w:w="2486" w:type="dxa"/>
          </w:tcPr>
          <w:p w14:paraId="0BC2F32A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0F73C11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A82BFDF" wp14:editId="75078D19">
                  <wp:extent cx="1521620" cy="2028825"/>
                  <wp:effectExtent l="0" t="0" r="2540" b="0"/>
                  <wp:docPr id="766" name="Рисунок 1" descr="C:\Documents and Settings\1\Рабочий стол\монум-декор скульптура\фото\Свитяз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монум-декор скульптура\фото\Свитяз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86" cy="204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5ED247EB" w14:textId="77777777" w:rsidTr="00667225">
        <w:trPr>
          <w:trHeight w:val="3392"/>
        </w:trPr>
        <w:tc>
          <w:tcPr>
            <w:tcW w:w="754" w:type="dxa"/>
          </w:tcPr>
          <w:p w14:paraId="183EBD97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9</w:t>
            </w:r>
          </w:p>
        </w:tc>
        <w:tc>
          <w:tcPr>
            <w:tcW w:w="3344" w:type="dxa"/>
          </w:tcPr>
          <w:p w14:paraId="39FC0E1E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Елісею Лаўрышаўскаму</w:t>
            </w:r>
          </w:p>
          <w:p w14:paraId="15B65A96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14:paraId="0FBDDD20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221E5">
              <w:rPr>
                <w:rFonts w:ascii="Times New Roman" w:hAnsi="Times New Roman"/>
                <w:sz w:val="24"/>
                <w:szCs w:val="24"/>
                <w:lang w:val="be-BY"/>
              </w:rPr>
              <w:t>1996</w:t>
            </w:r>
          </w:p>
          <w:p w14:paraId="01D8C3AF" w14:textId="77777777" w:rsidR="009A1F1B" w:rsidRPr="003221E5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73D7C6BF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в. Лаўрышава Навагрудскага раёна (на тэрыторыі Царквы Ўспення Прасвятой Багародзіцы) </w:t>
            </w:r>
          </w:p>
          <w:p w14:paraId="37F073BE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Прыход храма Успення Прасвятой Багародзіцы в. Лаўрышава Навагрудскага раёна</w:t>
            </w:r>
          </w:p>
        </w:tc>
        <w:tc>
          <w:tcPr>
            <w:tcW w:w="2486" w:type="dxa"/>
          </w:tcPr>
          <w:p w14:paraId="1E950F3A" w14:textId="77777777" w:rsidR="009A1F1B" w:rsidRPr="00C331B7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775D752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DBCF609" wp14:editId="15379E26">
                  <wp:extent cx="2145453" cy="1609090"/>
                  <wp:effectExtent l="1270" t="0" r="8890" b="8890"/>
                  <wp:docPr id="786" name="Рисунок 10" descr="C:\Documents and Settings\1\Мои документы\Загрузки\IMG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Мои документы\Загрузки\IMG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1725" cy="161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5CBCA82" w14:textId="77777777" w:rsidTr="00667225">
        <w:tc>
          <w:tcPr>
            <w:tcW w:w="754" w:type="dxa"/>
          </w:tcPr>
          <w:p w14:paraId="441DE820" w14:textId="77777777" w:rsidR="009A1F1B" w:rsidRPr="00FB0783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  <w:r w:rsidR="00476918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0</w:t>
            </w:r>
          </w:p>
        </w:tc>
        <w:tc>
          <w:tcPr>
            <w:tcW w:w="3344" w:type="dxa"/>
          </w:tcPr>
          <w:p w14:paraId="4A5EE0BA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Бюст Фамічова Рыгора Філатавіча</w:t>
            </w:r>
          </w:p>
          <w:p w14:paraId="34E015E4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</w:p>
        </w:tc>
        <w:tc>
          <w:tcPr>
            <w:tcW w:w="2349" w:type="dxa"/>
          </w:tcPr>
          <w:p w14:paraId="13B488E6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221E5">
              <w:rPr>
                <w:rFonts w:ascii="Times New Roman" w:hAnsi="Times New Roman"/>
                <w:sz w:val="24"/>
                <w:szCs w:val="24"/>
                <w:lang w:val="be-BY"/>
              </w:rPr>
              <w:t>1981</w:t>
            </w:r>
          </w:p>
          <w:p w14:paraId="0FF49475" w14:textId="77777777" w:rsidR="00674CDE" w:rsidRPr="003221E5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Граніт, бронза</w:t>
            </w:r>
          </w:p>
        </w:tc>
        <w:tc>
          <w:tcPr>
            <w:tcW w:w="2771" w:type="dxa"/>
          </w:tcPr>
          <w:p w14:paraId="34F0091F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 вул.Чырвонаармейская, д. 19, на тэрыторыі сярэдняй школы № 5</w:t>
            </w:r>
          </w:p>
          <w:p w14:paraId="779AC213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ДУА “Сярэдняя школа № 5 г. Навагрудка”</w:t>
            </w:r>
          </w:p>
        </w:tc>
        <w:tc>
          <w:tcPr>
            <w:tcW w:w="2486" w:type="dxa"/>
          </w:tcPr>
          <w:p w14:paraId="07144E9D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1188C51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1BADA58" wp14:editId="485720D5">
                  <wp:extent cx="2135999" cy="1601999"/>
                  <wp:effectExtent l="318" t="0" r="0" b="0"/>
                  <wp:docPr id="788" name="Рисунок 7" descr="C:\Documents and Settings\1\Мои документы\Загрузки\IMG_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Мои документы\Загрузки\IMG_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5974" cy="161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29719E1A" w14:textId="77777777" w:rsidTr="00667225">
        <w:trPr>
          <w:trHeight w:val="2827"/>
        </w:trPr>
        <w:tc>
          <w:tcPr>
            <w:tcW w:w="754" w:type="dxa"/>
          </w:tcPr>
          <w:p w14:paraId="462490DA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11</w:t>
            </w:r>
          </w:p>
        </w:tc>
        <w:tc>
          <w:tcPr>
            <w:tcW w:w="3344" w:type="dxa"/>
          </w:tcPr>
          <w:p w14:paraId="03D5DAC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сям’і</w:t>
            </w:r>
          </w:p>
        </w:tc>
        <w:tc>
          <w:tcPr>
            <w:tcW w:w="2349" w:type="dxa"/>
          </w:tcPr>
          <w:p w14:paraId="3E37E1FC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674CDE"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00E54F8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 на тэрыторыі гарадскога парку</w:t>
            </w:r>
          </w:p>
          <w:p w14:paraId="78288C6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469EA176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EA4F5A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193746D" wp14:editId="20E66CC4">
                  <wp:extent cx="1933645" cy="1450234"/>
                  <wp:effectExtent l="0" t="5715" r="3810" b="3810"/>
                  <wp:docPr id="190" name="Рисунок 6" descr="C:\Documents and Settings\1\Мои документы\Загрузки\IMG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3669" cy="148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E35E84" w14:paraId="7649B4B4" w14:textId="77777777" w:rsidTr="00667225">
        <w:tc>
          <w:tcPr>
            <w:tcW w:w="754" w:type="dxa"/>
          </w:tcPr>
          <w:p w14:paraId="06CB2464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12</w:t>
            </w:r>
          </w:p>
        </w:tc>
        <w:tc>
          <w:tcPr>
            <w:tcW w:w="3344" w:type="dxa"/>
          </w:tcPr>
          <w:p w14:paraId="3A3FB4B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Леніну Уладзіміру Ільічу</w:t>
            </w:r>
          </w:p>
        </w:tc>
        <w:tc>
          <w:tcPr>
            <w:tcW w:w="2349" w:type="dxa"/>
          </w:tcPr>
          <w:p w14:paraId="3905C18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1962.</w:t>
            </w:r>
          </w:p>
          <w:p w14:paraId="2CDD3B9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  <w:p w14:paraId="3E4405DE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771" w:type="dxa"/>
          </w:tcPr>
          <w:p w14:paraId="52A1F2B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Новогрудок, </w:t>
            </w:r>
          </w:p>
          <w:p w14:paraId="29E8FA86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 Мінская, 60 і 62, на тэрыторыі  УА “Навагрудскі дзяржаўны сельскагаспадарчы прафесійны ліцэй” </w:t>
            </w:r>
          </w:p>
          <w:p w14:paraId="69DFA85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УА “Навагрудскі дзяржаўны сельскагаспадарчы прафесійны ліцэй”</w:t>
            </w:r>
          </w:p>
        </w:tc>
        <w:tc>
          <w:tcPr>
            <w:tcW w:w="2486" w:type="dxa"/>
          </w:tcPr>
          <w:p w14:paraId="444909C3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1084B9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2E755A6" wp14:editId="3FCD8EDB">
                  <wp:extent cx="2074941" cy="1556207"/>
                  <wp:effectExtent l="0" t="7302" r="0" b="0"/>
                  <wp:docPr id="261" name="Рисунок 3" descr="C:\Documents and Settings\1\Мои документы\Загрузки\IMG_047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47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3310" cy="156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65C55477" w14:textId="77777777" w:rsidTr="00667225">
        <w:tc>
          <w:tcPr>
            <w:tcW w:w="754" w:type="dxa"/>
          </w:tcPr>
          <w:p w14:paraId="04A6421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13</w:t>
            </w:r>
          </w:p>
        </w:tc>
        <w:tc>
          <w:tcPr>
            <w:tcW w:w="3344" w:type="dxa"/>
          </w:tcPr>
          <w:p w14:paraId="7942715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Бюст Леніна Уладзіміра Ільіча</w:t>
            </w:r>
          </w:p>
        </w:tc>
        <w:tc>
          <w:tcPr>
            <w:tcW w:w="2349" w:type="dxa"/>
          </w:tcPr>
          <w:p w14:paraId="0503735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1946 </w:t>
            </w:r>
          </w:p>
          <w:p w14:paraId="706CD54D" w14:textId="77777777" w:rsidR="00674CDE" w:rsidRPr="004B2B24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 з гранітнай крошкай, бронза</w:t>
            </w:r>
          </w:p>
        </w:tc>
        <w:tc>
          <w:tcPr>
            <w:tcW w:w="2771" w:type="dxa"/>
          </w:tcPr>
          <w:p w14:paraId="1A3FDF1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1F5F23F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пл. Леніна</w:t>
            </w:r>
          </w:p>
          <w:p w14:paraId="1FF4938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04CD5E9E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5B3976F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BEE4153" wp14:editId="0E4CD7DC">
                  <wp:extent cx="2031365" cy="1523524"/>
                  <wp:effectExtent l="6350" t="0" r="0" b="0"/>
                  <wp:docPr id="333" name="Рисунок 4" descr="C:\Documents and Settings\1\Мои документы\Загрузки\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8537" cy="153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4D117B13" w14:textId="77777777" w:rsidTr="00667225">
        <w:tc>
          <w:tcPr>
            <w:tcW w:w="754" w:type="dxa"/>
          </w:tcPr>
          <w:p w14:paraId="5E463C95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14</w:t>
            </w:r>
          </w:p>
        </w:tc>
        <w:tc>
          <w:tcPr>
            <w:tcW w:w="3344" w:type="dxa"/>
          </w:tcPr>
          <w:p w14:paraId="478F1AC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Леніну Уладзіміру Ільічу</w:t>
            </w:r>
          </w:p>
          <w:p w14:paraId="5803781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14:paraId="182414B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1948 </w:t>
            </w:r>
          </w:p>
          <w:p w14:paraId="3B3B1642" w14:textId="77777777" w:rsidR="00674CDE" w:rsidRPr="004B2B24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64D1A5C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59D1F89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вул. Сечка, № 10</w:t>
            </w:r>
          </w:p>
          <w:p w14:paraId="673BB51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78A01311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00864D8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501CA12" wp14:editId="20B1E264">
                  <wp:extent cx="2021734" cy="1516301"/>
                  <wp:effectExtent l="5080" t="0" r="3175" b="3175"/>
                  <wp:docPr id="369" name="Рисунок 7" descr="C:\Documents and Settings\1\Мои документы\Загрузки\IMG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Мои документы\Загрузки\IMG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0715" cy="153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75F34072" w14:textId="77777777" w:rsidTr="00667225">
        <w:tc>
          <w:tcPr>
            <w:tcW w:w="754" w:type="dxa"/>
          </w:tcPr>
          <w:p w14:paraId="32AB621E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15</w:t>
            </w:r>
          </w:p>
        </w:tc>
        <w:tc>
          <w:tcPr>
            <w:tcW w:w="3344" w:type="dxa"/>
          </w:tcPr>
          <w:p w14:paraId="73DFE70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Мемарыяльная пліта Кіту Барысу Уладзіміравічу</w:t>
            </w:r>
          </w:p>
        </w:tc>
        <w:tc>
          <w:tcPr>
            <w:tcW w:w="2349" w:type="dxa"/>
          </w:tcPr>
          <w:p w14:paraId="6FAFA28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2000 </w:t>
            </w:r>
          </w:p>
        </w:tc>
        <w:tc>
          <w:tcPr>
            <w:tcW w:w="2771" w:type="dxa"/>
          </w:tcPr>
          <w:p w14:paraId="3FFA257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7A7C817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Сечка, 1 </w:t>
            </w:r>
          </w:p>
          <w:p w14:paraId="157FFC1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 будынку сярдняй школы №1</w:t>
            </w:r>
          </w:p>
          <w:p w14:paraId="69F6BF0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ГУО “Сярэдняя школа № 1 г. Навагрудка”</w:t>
            </w:r>
          </w:p>
        </w:tc>
        <w:tc>
          <w:tcPr>
            <w:tcW w:w="2486" w:type="dxa"/>
          </w:tcPr>
          <w:p w14:paraId="3A0AF34A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1243AD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346E59A" wp14:editId="31E32587">
                  <wp:extent cx="1601120" cy="1838325"/>
                  <wp:effectExtent l="0" t="0" r="0" b="0"/>
                  <wp:docPr id="370" name="Рисунок 1" descr="C:\Documents and Settings\1\Мои документы\Загрузки\IMG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Загрузки\IMG_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61" cy="18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2F0F4551" w14:textId="77777777" w:rsidTr="00667225">
        <w:tc>
          <w:tcPr>
            <w:tcW w:w="754" w:type="dxa"/>
          </w:tcPr>
          <w:p w14:paraId="0FFC418A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16</w:t>
            </w:r>
          </w:p>
        </w:tc>
        <w:tc>
          <w:tcPr>
            <w:tcW w:w="3344" w:type="dxa"/>
          </w:tcPr>
          <w:p w14:paraId="5B6B02C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Помник на магіле невядомага салдата</w:t>
            </w:r>
          </w:p>
        </w:tc>
        <w:tc>
          <w:tcPr>
            <w:tcW w:w="2349" w:type="dxa"/>
          </w:tcPr>
          <w:p w14:paraId="3357711A" w14:textId="77777777" w:rsidR="006827D9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3C9ACB3C" w14:textId="77777777" w:rsidR="00674CDE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 з гранітнай крошкай, бронза.</w:t>
            </w:r>
          </w:p>
          <w:p w14:paraId="1973A001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771" w:type="dxa"/>
          </w:tcPr>
          <w:p w14:paraId="03CE0CB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12CADE3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пл. Леніна, </w:t>
            </w:r>
          </w:p>
          <w:p w14:paraId="0BBAAE2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на тэрыторыі  гарадскога сквера </w:t>
            </w:r>
          </w:p>
          <w:p w14:paraId="13B707E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6FB6C936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2520178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2238B0D" wp14:editId="589A57D9">
                  <wp:extent cx="2068123" cy="1551094"/>
                  <wp:effectExtent l="0" t="8255" r="635" b="635"/>
                  <wp:docPr id="371" name="Рисунок 1" descr="C:\Documents and Settings\1\Рабочий стол\монум-декор скульптура\фото\памятник неизвестному солда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монум-декор скульптура\фото\памятник неизвестному солда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4785" cy="15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4B36AC58" w14:textId="77777777" w:rsidTr="00667225">
        <w:tc>
          <w:tcPr>
            <w:tcW w:w="754" w:type="dxa"/>
          </w:tcPr>
          <w:p w14:paraId="77E2FD67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17</w:t>
            </w:r>
          </w:p>
        </w:tc>
        <w:tc>
          <w:tcPr>
            <w:tcW w:w="3344" w:type="dxa"/>
          </w:tcPr>
          <w:p w14:paraId="5A20557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воіна-вызваліцеля</w:t>
            </w:r>
          </w:p>
        </w:tc>
        <w:tc>
          <w:tcPr>
            <w:tcW w:w="2349" w:type="dxa"/>
          </w:tcPr>
          <w:p w14:paraId="257BE2F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1958 г., </w:t>
            </w:r>
          </w:p>
          <w:p w14:paraId="1CBE052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 г.</w:t>
            </w:r>
          </w:p>
          <w:p w14:paraId="40D97015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70AD9C3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4F4EA180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вул.Чырвонаармейская, на тэрыторыі воінскіх могілак </w:t>
            </w:r>
          </w:p>
          <w:p w14:paraId="16969C4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Аддзел ЖКГ Навагрудскага райвыканкама</w:t>
            </w:r>
          </w:p>
        </w:tc>
        <w:tc>
          <w:tcPr>
            <w:tcW w:w="2486" w:type="dxa"/>
          </w:tcPr>
          <w:p w14:paraId="2AF5C4B5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1880BBA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4290FDA" wp14:editId="2651E6E1">
                  <wp:extent cx="2151064" cy="1613299"/>
                  <wp:effectExtent l="2223" t="0" r="4127" b="4128"/>
                  <wp:docPr id="438" name="Рисунок 11" descr="C:\Documents and Settings\1\Мои документы\Загрузки\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Мои документы\Загрузки\IMG_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7676" cy="161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729C946D" w14:textId="77777777" w:rsidTr="00667225">
        <w:tc>
          <w:tcPr>
            <w:tcW w:w="754" w:type="dxa"/>
          </w:tcPr>
          <w:p w14:paraId="0B7E9AA4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18</w:t>
            </w:r>
          </w:p>
        </w:tc>
        <w:tc>
          <w:tcPr>
            <w:tcW w:w="3344" w:type="dxa"/>
          </w:tcPr>
          <w:p w14:paraId="12FF43E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Мемарыяльная дошка Адаму Міцкевічу</w:t>
            </w:r>
          </w:p>
          <w:p w14:paraId="65DD6D0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У. Лятун</w:t>
            </w:r>
          </w:p>
        </w:tc>
        <w:tc>
          <w:tcPr>
            <w:tcW w:w="2349" w:type="dxa"/>
          </w:tcPr>
          <w:p w14:paraId="7AABA90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1992 </w:t>
            </w:r>
          </w:p>
          <w:p w14:paraId="267FB64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металл</w:t>
            </w:r>
          </w:p>
        </w:tc>
        <w:tc>
          <w:tcPr>
            <w:tcW w:w="2771" w:type="dxa"/>
          </w:tcPr>
          <w:p w14:paraId="0C8081B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38FCD44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Леніна, 1 (на агароджы Дома-музея А.Міцкевіча ў г. Навагрудку) </w:t>
            </w:r>
          </w:p>
          <w:p w14:paraId="56683AE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УК “Дом-музей А.Міцкевіча ў г. Навагрудку”</w:t>
            </w:r>
          </w:p>
        </w:tc>
        <w:tc>
          <w:tcPr>
            <w:tcW w:w="2486" w:type="dxa"/>
          </w:tcPr>
          <w:p w14:paraId="77A86F9B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3CE764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F13008F" wp14:editId="070937FB">
                  <wp:extent cx="2058831" cy="1544124"/>
                  <wp:effectExtent l="0" t="9208" r="8573" b="8572"/>
                  <wp:docPr id="439" name="Рисунок 11" descr="C:\Documents and Settings\1\Рабочий стол\монум-декор скульптура\фото\мемориальная доска А Мицкевич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Рабочий стол\монум-декор скульптура\фото\мемориальная доска А Мицкевич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5857" cy="155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363A32C2" w14:textId="77777777" w:rsidTr="00667225">
        <w:tc>
          <w:tcPr>
            <w:tcW w:w="754" w:type="dxa"/>
          </w:tcPr>
          <w:p w14:paraId="7BF7057E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19</w:t>
            </w:r>
          </w:p>
        </w:tc>
        <w:tc>
          <w:tcPr>
            <w:tcW w:w="3344" w:type="dxa"/>
          </w:tcPr>
          <w:p w14:paraId="4E9AA23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Памятны знак Адаму Міцкевічу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</w:t>
            </w:r>
          </w:p>
          <w:p w14:paraId="1D4D0F8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Р. Груша</w:t>
            </w:r>
          </w:p>
        </w:tc>
        <w:tc>
          <w:tcPr>
            <w:tcW w:w="2349" w:type="dxa"/>
          </w:tcPr>
          <w:p w14:paraId="3059DD8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2002 </w:t>
            </w:r>
          </w:p>
          <w:p w14:paraId="029446F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Камень;</w:t>
            </w:r>
          </w:p>
          <w:p w14:paraId="0D72E05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металл</w:t>
            </w:r>
          </w:p>
        </w:tc>
        <w:tc>
          <w:tcPr>
            <w:tcW w:w="2771" w:type="dxa"/>
          </w:tcPr>
          <w:p w14:paraId="0B158AC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5479D9F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 Леніна, 1 </w:t>
            </w:r>
          </w:p>
          <w:p w14:paraId="61ABEB9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Аддзел ЖКГ Навагрудскага райвыканкама</w:t>
            </w:r>
          </w:p>
        </w:tc>
        <w:tc>
          <w:tcPr>
            <w:tcW w:w="2486" w:type="dxa"/>
          </w:tcPr>
          <w:p w14:paraId="1B79DA4C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2CB8524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7B55D59" wp14:editId="53CAC58B">
                  <wp:extent cx="2017395" cy="1513046"/>
                  <wp:effectExtent l="4763" t="0" r="6667" b="6668"/>
                  <wp:docPr id="440" name="Рисунок 5" descr="C:\Documents and Settings\1\Мои документы\Загрузки\IMG_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4CF295CD" w14:textId="77777777" w:rsidTr="00667225">
        <w:tc>
          <w:tcPr>
            <w:tcW w:w="754" w:type="dxa"/>
          </w:tcPr>
          <w:p w14:paraId="71BA0DB2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20</w:t>
            </w:r>
          </w:p>
        </w:tc>
        <w:tc>
          <w:tcPr>
            <w:tcW w:w="3344" w:type="dxa"/>
          </w:tcPr>
          <w:p w14:paraId="09AC61F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</w:tc>
        <w:tc>
          <w:tcPr>
            <w:tcW w:w="2349" w:type="dxa"/>
          </w:tcPr>
          <w:p w14:paraId="35374E1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25BCCBBD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56E0C84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Асташына Навагрудскага раёна, Вараб’евіцкі сельскі савет Вараб’евіцкі с/с</w:t>
            </w:r>
          </w:p>
        </w:tc>
        <w:tc>
          <w:tcPr>
            <w:tcW w:w="2486" w:type="dxa"/>
          </w:tcPr>
          <w:p w14:paraId="08705BF5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9848BC3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50957C4" wp14:editId="7278ADC0">
                  <wp:extent cx="1571870" cy="2095500"/>
                  <wp:effectExtent l="0" t="0" r="9525" b="0"/>
                  <wp:docPr id="472" name="Рисунок 6" descr="C:\Documents and Settings\1\Мои документы\Загрузки\IMG_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93" cy="211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3E41B4C9" w14:textId="77777777" w:rsidTr="00667225">
        <w:tc>
          <w:tcPr>
            <w:tcW w:w="754" w:type="dxa"/>
          </w:tcPr>
          <w:p w14:paraId="1169AAC6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21</w:t>
            </w:r>
          </w:p>
        </w:tc>
        <w:tc>
          <w:tcPr>
            <w:tcW w:w="3344" w:type="dxa"/>
          </w:tcPr>
          <w:p w14:paraId="1DC9247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</w:tc>
        <w:tc>
          <w:tcPr>
            <w:tcW w:w="2349" w:type="dxa"/>
          </w:tcPr>
          <w:p w14:paraId="48893F2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5448850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7D24FAF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в. Бенін Навагрудскага раёна, Уселюбскі с/с, на ўсходняй акраіне вескі, у скверы </w:t>
            </w:r>
          </w:p>
          <w:p w14:paraId="0EBBEAB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Уселюбскі с/с</w:t>
            </w:r>
          </w:p>
        </w:tc>
        <w:tc>
          <w:tcPr>
            <w:tcW w:w="2486" w:type="dxa"/>
          </w:tcPr>
          <w:p w14:paraId="5A28F973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0F691BB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AAE9DC2" wp14:editId="37E6CA75">
                  <wp:extent cx="1513471" cy="2009775"/>
                  <wp:effectExtent l="0" t="0" r="0" b="0"/>
                  <wp:docPr id="501" name="Рисунок 15" descr="C:\Documents and Settings\1\Мои документы\Загрузки\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1\Мои документы\Загрузки\IMG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00" cy="203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B93ECE5" w14:textId="77777777" w:rsidTr="00667225">
        <w:tc>
          <w:tcPr>
            <w:tcW w:w="754" w:type="dxa"/>
          </w:tcPr>
          <w:p w14:paraId="79C1549D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22</w:t>
            </w:r>
          </w:p>
        </w:tc>
        <w:tc>
          <w:tcPr>
            <w:tcW w:w="3344" w:type="dxa"/>
          </w:tcPr>
          <w:p w14:paraId="08D803D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</w:tc>
        <w:tc>
          <w:tcPr>
            <w:tcW w:w="2349" w:type="dxa"/>
          </w:tcPr>
          <w:p w14:paraId="621761A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3609759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23F117B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аг. Брольнікі Навагрудскага раёна, Брольніцкі с/с </w:t>
            </w:r>
          </w:p>
          <w:p w14:paraId="7327BCF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Брольніцкі с/с</w:t>
            </w:r>
          </w:p>
        </w:tc>
        <w:tc>
          <w:tcPr>
            <w:tcW w:w="2486" w:type="dxa"/>
          </w:tcPr>
          <w:p w14:paraId="568948BD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BB861F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BF1C013" wp14:editId="74625D02">
                  <wp:extent cx="1485062" cy="1981200"/>
                  <wp:effectExtent l="0" t="0" r="1270" b="0"/>
                  <wp:docPr id="567" name="Рисунок 3" descr="C:\Documents and Settings\1\Мои документы\Загрузки\IMG_041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41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10" cy="200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536F051" w14:textId="77777777" w:rsidTr="00667225">
        <w:tc>
          <w:tcPr>
            <w:tcW w:w="754" w:type="dxa"/>
          </w:tcPr>
          <w:p w14:paraId="14F3D9D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23</w:t>
            </w:r>
          </w:p>
        </w:tc>
        <w:tc>
          <w:tcPr>
            <w:tcW w:w="3344" w:type="dxa"/>
          </w:tcPr>
          <w:p w14:paraId="69F90656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  <w:p w14:paraId="11750D6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В.Ягадніцкі</w:t>
            </w:r>
          </w:p>
        </w:tc>
        <w:tc>
          <w:tcPr>
            <w:tcW w:w="2349" w:type="dxa"/>
          </w:tcPr>
          <w:p w14:paraId="528FDB1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73D4134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 з гранітнай крошкай, бронза. Вышыня стэлы 3,4 м.,барэльефа 1,5 м.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29F4B7E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Валеўка Навагрудскага раёна, Валеўскі с/с</w:t>
            </w:r>
          </w:p>
          <w:p w14:paraId="2C3EFCF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Валеўскі с/с</w:t>
            </w:r>
          </w:p>
        </w:tc>
        <w:tc>
          <w:tcPr>
            <w:tcW w:w="2486" w:type="dxa"/>
          </w:tcPr>
          <w:p w14:paraId="077C7657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CD4A7D2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C971A32" wp14:editId="4BD4F5C3">
                  <wp:extent cx="1552575" cy="2104318"/>
                  <wp:effectExtent l="0" t="0" r="0" b="0"/>
                  <wp:docPr id="595" name="Рисунок 4" descr="C:\Documents and Settings\1\Мои документы\Загрузки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77" cy="212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3CB13DC" w14:textId="77777777" w:rsidTr="00667225">
        <w:tc>
          <w:tcPr>
            <w:tcW w:w="754" w:type="dxa"/>
          </w:tcPr>
          <w:p w14:paraId="77AE22C6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24</w:t>
            </w:r>
          </w:p>
        </w:tc>
        <w:tc>
          <w:tcPr>
            <w:tcW w:w="3344" w:type="dxa"/>
          </w:tcPr>
          <w:p w14:paraId="6E78ED7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</w:tc>
        <w:tc>
          <w:tcPr>
            <w:tcW w:w="2349" w:type="dxa"/>
          </w:tcPr>
          <w:p w14:paraId="303B62B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1969 </w:t>
            </w:r>
          </w:p>
          <w:p w14:paraId="7147215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50D78B3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Уселюб Навагрудскага раёна, Уселюбскі с/с</w:t>
            </w:r>
          </w:p>
          <w:p w14:paraId="78044080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Уселюбскі с/с</w:t>
            </w:r>
          </w:p>
        </w:tc>
        <w:tc>
          <w:tcPr>
            <w:tcW w:w="2486" w:type="dxa"/>
          </w:tcPr>
          <w:p w14:paraId="562B5CF1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8997FDD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3E50E95" wp14:editId="456D54AD">
                  <wp:extent cx="1535907" cy="2047875"/>
                  <wp:effectExtent l="0" t="0" r="7620" b="0"/>
                  <wp:docPr id="623" name="Рисунок 13" descr="C:\Documents and Settings\1\Мои документы\Загрузки\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\Мои документы\Загрузки\IMG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4" cy="205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5F47B153" w14:textId="77777777" w:rsidTr="00667225">
        <w:tc>
          <w:tcPr>
            <w:tcW w:w="754" w:type="dxa"/>
          </w:tcPr>
          <w:p w14:paraId="70C598D7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25</w:t>
            </w:r>
          </w:p>
        </w:tc>
        <w:tc>
          <w:tcPr>
            <w:tcW w:w="3344" w:type="dxa"/>
          </w:tcPr>
          <w:p w14:paraId="6785599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</w:tc>
        <w:tc>
          <w:tcPr>
            <w:tcW w:w="2349" w:type="dxa"/>
          </w:tcPr>
          <w:p w14:paraId="01CB5F90" w14:textId="77777777" w:rsidR="006827D9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721DB907" w14:textId="77777777" w:rsidR="00674CDE" w:rsidRPr="00AB1B3E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  <w:r w:rsidR="00674CDE"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795037B4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Вялікія Вераб’евічы Навагрудскага раёна, Вераб’евіцкі с/с</w:t>
            </w:r>
          </w:p>
          <w:p w14:paraId="1575F66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Вераб’евіцкі с/с</w:t>
            </w:r>
          </w:p>
        </w:tc>
        <w:tc>
          <w:tcPr>
            <w:tcW w:w="2486" w:type="dxa"/>
          </w:tcPr>
          <w:p w14:paraId="697A39DC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10A9D78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E5655EE" wp14:editId="212B4036">
                  <wp:extent cx="1494790" cy="1992742"/>
                  <wp:effectExtent l="0" t="0" r="0" b="7620"/>
                  <wp:docPr id="648" name="Рисунок 5" descr="C:\Documents and Settings\1\Мои документы\Загрузки\IMG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44" cy="200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2CEADC64" w14:textId="77777777" w:rsidTr="00667225">
        <w:tc>
          <w:tcPr>
            <w:tcW w:w="754" w:type="dxa"/>
          </w:tcPr>
          <w:p w14:paraId="5C6AA7D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26</w:t>
            </w:r>
          </w:p>
        </w:tc>
        <w:tc>
          <w:tcPr>
            <w:tcW w:w="3344" w:type="dxa"/>
          </w:tcPr>
          <w:p w14:paraId="02B622DA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</w:t>
            </w:r>
          </w:p>
          <w:p w14:paraId="2063B1B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В.Ягадніцкі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49" w:type="dxa"/>
          </w:tcPr>
          <w:p w14:paraId="2BA51C30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1968 </w:t>
            </w:r>
          </w:p>
          <w:p w14:paraId="78372717" w14:textId="77777777" w:rsidR="00674CDE" w:rsidRPr="00721F3C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Бетон; вышыня 4 м.</w:t>
            </w:r>
          </w:p>
        </w:tc>
        <w:tc>
          <w:tcPr>
            <w:tcW w:w="2771" w:type="dxa"/>
          </w:tcPr>
          <w:p w14:paraId="76E38C6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Галынь Навагрудскага раёна, Любчанскі с/с</w:t>
            </w:r>
          </w:p>
          <w:p w14:paraId="128E066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6D97DC01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5DFFC9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34B2CAA" wp14:editId="45FD2F74">
                  <wp:extent cx="2051368" cy="1538525"/>
                  <wp:effectExtent l="8890" t="0" r="0" b="0"/>
                  <wp:docPr id="673" name="Рисунок 12" descr="C:\Documents and Settings\1\Мои документы\Загрузки\IMG_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1\Мои документы\Загрузки\IMG_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914" cy="155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0404DA23" w14:textId="77777777" w:rsidTr="00667225">
        <w:tc>
          <w:tcPr>
            <w:tcW w:w="754" w:type="dxa"/>
          </w:tcPr>
          <w:p w14:paraId="4915BB93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27</w:t>
            </w:r>
          </w:p>
        </w:tc>
        <w:tc>
          <w:tcPr>
            <w:tcW w:w="3344" w:type="dxa"/>
          </w:tcPr>
          <w:p w14:paraId="61C9C8A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</w:p>
          <w:p w14:paraId="1524594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В.Грос</w:t>
            </w:r>
          </w:p>
        </w:tc>
        <w:tc>
          <w:tcPr>
            <w:tcW w:w="2349" w:type="dxa"/>
          </w:tcPr>
          <w:p w14:paraId="2E810C9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1964</w:t>
            </w:r>
          </w:p>
          <w:p w14:paraId="27CD185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Бетон, гранітныя валуны; вышыня скульптуры 2,5 м.,пастамента 2 м.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022B4B0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Дзяляцічы Навагрудскага раёна, Любчанскі с/с</w:t>
            </w:r>
          </w:p>
          <w:p w14:paraId="51EAE0D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3AC0EEB4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6924244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D1249BD" wp14:editId="61A38DE8">
                  <wp:extent cx="2038429" cy="1528823"/>
                  <wp:effectExtent l="7302" t="0" r="7303" b="7302"/>
                  <wp:docPr id="709" name="Рисунок 1" descr="C:\Documents and Settings\1\Мои документы\Загрузки\IMG_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Загрузки\IMG_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5433" cy="154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755390BD" w14:textId="77777777" w:rsidTr="00667225">
        <w:tc>
          <w:tcPr>
            <w:tcW w:w="754" w:type="dxa"/>
          </w:tcPr>
          <w:p w14:paraId="4931235E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28</w:t>
            </w:r>
          </w:p>
        </w:tc>
        <w:tc>
          <w:tcPr>
            <w:tcW w:w="3344" w:type="dxa"/>
          </w:tcPr>
          <w:p w14:paraId="7D269EE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Помнік землякам </w:t>
            </w:r>
          </w:p>
        </w:tc>
        <w:tc>
          <w:tcPr>
            <w:tcW w:w="2349" w:type="dxa"/>
          </w:tcPr>
          <w:p w14:paraId="4DAA978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2484C67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14BF106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Кашалева Навагрудскага раёна, Кашалеўскі с/с</w:t>
            </w:r>
          </w:p>
          <w:p w14:paraId="00E4662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Кашалеўскі с/с</w:t>
            </w:r>
          </w:p>
        </w:tc>
        <w:tc>
          <w:tcPr>
            <w:tcW w:w="2486" w:type="dxa"/>
          </w:tcPr>
          <w:p w14:paraId="5530BFBC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A388503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A87EA9A" wp14:editId="2B3FF04F">
                  <wp:extent cx="1514475" cy="2019301"/>
                  <wp:effectExtent l="0" t="0" r="0" b="0"/>
                  <wp:docPr id="734" name="Рисунок 1" descr="C:\Documents and Settings\1\Рабочий стол\монум-декор скульптура\фото\памятник землякам Коше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монум-декор скульптура\фото\памятник землякам Кошел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63" cy="202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3AF8B650" w14:textId="77777777" w:rsidTr="00667225">
        <w:tc>
          <w:tcPr>
            <w:tcW w:w="754" w:type="dxa"/>
          </w:tcPr>
          <w:p w14:paraId="21E49BE5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29</w:t>
            </w:r>
          </w:p>
        </w:tc>
        <w:tc>
          <w:tcPr>
            <w:tcW w:w="3344" w:type="dxa"/>
          </w:tcPr>
          <w:p w14:paraId="5A3D762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Леніну Уладзіміру Ільічу</w:t>
            </w:r>
          </w:p>
        </w:tc>
        <w:tc>
          <w:tcPr>
            <w:tcW w:w="2349" w:type="dxa"/>
          </w:tcPr>
          <w:p w14:paraId="02E9DD4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1965</w:t>
            </w:r>
          </w:p>
          <w:p w14:paraId="60DBC2D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69CE9336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Кашалева Навагрудскага раёна, Кашалеўскі с/с</w:t>
            </w:r>
          </w:p>
          <w:p w14:paraId="34F27F0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Кашалеўскі с/с</w:t>
            </w:r>
          </w:p>
        </w:tc>
        <w:tc>
          <w:tcPr>
            <w:tcW w:w="2486" w:type="dxa"/>
          </w:tcPr>
          <w:p w14:paraId="5600AF92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35C676D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EF2E2C9" wp14:editId="56F31BEC">
                  <wp:extent cx="1564481" cy="2085975"/>
                  <wp:effectExtent l="0" t="0" r="0" b="0"/>
                  <wp:docPr id="819" name="Рисунок 2" descr="C:\Documents and Settings\1\Рабочий стол\монум-декор скульптура\фото\памятник Ленину Коше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монум-декор скульптура\фото\памятник Ленину Кошел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68" cy="2094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3F5B8EB0" w14:textId="77777777" w:rsidTr="00667225">
        <w:tc>
          <w:tcPr>
            <w:tcW w:w="754" w:type="dxa"/>
          </w:tcPr>
          <w:p w14:paraId="7276DC53" w14:textId="77777777" w:rsidR="00674CDE" w:rsidRPr="00FB0783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  <w:r w:rsidR="00476918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0</w:t>
            </w:r>
          </w:p>
        </w:tc>
        <w:tc>
          <w:tcPr>
            <w:tcW w:w="3344" w:type="dxa"/>
          </w:tcPr>
          <w:p w14:paraId="54EF3E0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</w:p>
        </w:tc>
        <w:tc>
          <w:tcPr>
            <w:tcW w:w="2349" w:type="dxa"/>
          </w:tcPr>
          <w:p w14:paraId="792AB541" w14:textId="77777777" w:rsidR="00674CDE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7678795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в. Кудавічы Навагрудскага раёна, Валеўскі с/с </w:t>
            </w:r>
          </w:p>
          <w:p w14:paraId="06D4133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Валеўскі с/с</w:t>
            </w:r>
          </w:p>
        </w:tc>
        <w:tc>
          <w:tcPr>
            <w:tcW w:w="2486" w:type="dxa"/>
          </w:tcPr>
          <w:p w14:paraId="10F0F9C6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7AAD28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78323F2" wp14:editId="0D06D462">
                  <wp:extent cx="2311038" cy="1733550"/>
                  <wp:effectExtent l="0" t="0" r="0" b="0"/>
                  <wp:docPr id="839" name="Рисунок 2" descr="C:\Documents and Settings\1\Мои документы\Загрузки\IMG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Загрузки\IMG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407" cy="1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72BBD06E" w14:textId="77777777" w:rsidTr="00667225">
        <w:tc>
          <w:tcPr>
            <w:tcW w:w="754" w:type="dxa"/>
          </w:tcPr>
          <w:p w14:paraId="367DC344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31</w:t>
            </w:r>
          </w:p>
        </w:tc>
        <w:tc>
          <w:tcPr>
            <w:tcW w:w="3344" w:type="dxa"/>
          </w:tcPr>
          <w:p w14:paraId="11B8CC9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</w:p>
        </w:tc>
        <w:tc>
          <w:tcPr>
            <w:tcW w:w="2349" w:type="dxa"/>
          </w:tcPr>
          <w:p w14:paraId="798C8760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1F3270A1" w14:textId="77777777" w:rsid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  <w:p w14:paraId="6D17829D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771" w:type="dxa"/>
          </w:tcPr>
          <w:p w14:paraId="39FAAEB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Лаўрышава Навагрудскага раёна, Шчорсаўскі с/с</w:t>
            </w:r>
          </w:p>
          <w:p w14:paraId="610E12C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73F323C6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1B047B5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A0E626E" wp14:editId="74E303F4">
                  <wp:extent cx="2203344" cy="1652508"/>
                  <wp:effectExtent l="8573" t="0" r="0" b="0"/>
                  <wp:docPr id="858" name="Рисунок 14" descr="C:\Documents and Settings\1\Мои документы\Загрузки\IMG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1\Мои документы\Загрузки\IMG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4204" cy="166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5589D62" w14:textId="77777777" w:rsidTr="00667225">
        <w:tc>
          <w:tcPr>
            <w:tcW w:w="754" w:type="dxa"/>
          </w:tcPr>
          <w:p w14:paraId="2A37F875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32</w:t>
            </w:r>
          </w:p>
        </w:tc>
        <w:tc>
          <w:tcPr>
            <w:tcW w:w="3344" w:type="dxa"/>
          </w:tcPr>
          <w:p w14:paraId="40437AF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Брацкая магіла савецкіх воінаў і партызан</w:t>
            </w:r>
          </w:p>
        </w:tc>
        <w:tc>
          <w:tcPr>
            <w:tcW w:w="2349" w:type="dxa"/>
          </w:tcPr>
          <w:p w14:paraId="77D0529A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1957 </w:t>
            </w:r>
          </w:p>
          <w:p w14:paraId="0DFDE319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5FFDE104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с/с, на плошчы Салабуціна,</w:t>
            </w:r>
          </w:p>
          <w:p w14:paraId="29AE335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1AF5599E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17BCC47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39661A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41B9A5B" wp14:editId="71FD727E">
                  <wp:extent cx="1676400" cy="2240352"/>
                  <wp:effectExtent l="0" t="0" r="0" b="7620"/>
                  <wp:docPr id="859" name="Рисунок 4" descr="D:\ФОТО\2022\мониторинг 2 квартал\Любча, могила\IMG_20220629_14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2022\мониторинг 2 квартал\Любча, могила\IMG_20220629_14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362" cy="226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65DAF532" w14:textId="77777777" w:rsidTr="00667225">
        <w:tc>
          <w:tcPr>
            <w:tcW w:w="754" w:type="dxa"/>
          </w:tcPr>
          <w:p w14:paraId="039A6710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33</w:t>
            </w:r>
          </w:p>
        </w:tc>
        <w:tc>
          <w:tcPr>
            <w:tcW w:w="3344" w:type="dxa"/>
          </w:tcPr>
          <w:p w14:paraId="5570759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Мемарыяльная дошка ў гонар вызваліцеляў</w:t>
            </w:r>
          </w:p>
        </w:tc>
        <w:tc>
          <w:tcPr>
            <w:tcW w:w="2349" w:type="dxa"/>
          </w:tcPr>
          <w:p w14:paraId="565C75E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1969 </w:t>
            </w:r>
          </w:p>
        </w:tc>
        <w:tc>
          <w:tcPr>
            <w:tcW w:w="2771" w:type="dxa"/>
          </w:tcPr>
          <w:p w14:paraId="3423FA6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с/с, на плошчы Салабуціна, 6 (на будынку пошты).</w:t>
            </w:r>
          </w:p>
          <w:p w14:paraId="634A394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318530CA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DAD8BD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31E3905" wp14:editId="597E485C">
                  <wp:extent cx="1990511" cy="1492885"/>
                  <wp:effectExtent l="952" t="0" r="0" b="0"/>
                  <wp:docPr id="876" name="Рисунок 4" descr="C:\Documents and Settings\1\Мои документы\Загрузки\IMG_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3315" cy="150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5A121EE8" w14:textId="77777777" w:rsidTr="00667225">
        <w:tc>
          <w:tcPr>
            <w:tcW w:w="754" w:type="dxa"/>
          </w:tcPr>
          <w:p w14:paraId="1BFD788D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34</w:t>
            </w:r>
          </w:p>
        </w:tc>
        <w:tc>
          <w:tcPr>
            <w:tcW w:w="3344" w:type="dxa"/>
          </w:tcPr>
          <w:p w14:paraId="6606769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Помнік </w:t>
            </w:r>
          </w:p>
          <w:p w14:paraId="21004FA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У.І.Леніну </w:t>
            </w:r>
          </w:p>
        </w:tc>
        <w:tc>
          <w:tcPr>
            <w:tcW w:w="2349" w:type="dxa"/>
          </w:tcPr>
          <w:p w14:paraId="23FBA5F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1948 </w:t>
            </w:r>
          </w:p>
          <w:p w14:paraId="081B8DDD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241E1E8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с/с, на</w:t>
            </w:r>
          </w:p>
          <w:p w14:paraId="32868A5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пл. Салабуціна ў скверы</w:t>
            </w:r>
          </w:p>
          <w:p w14:paraId="6E772A1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6C977EF0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AEDA651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CAADF91" wp14:editId="224F97F7">
                  <wp:extent cx="2094230" cy="1570673"/>
                  <wp:effectExtent l="0" t="4763" r="0" b="0"/>
                  <wp:docPr id="877" name="Рисунок 8" descr="C:\Documents and Settings\1\Мои документы\Загрузки\IMG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Мои документы\Загрузки\IMG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6032" cy="157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07E48EE4" w14:textId="77777777" w:rsidTr="00667225">
        <w:tc>
          <w:tcPr>
            <w:tcW w:w="754" w:type="dxa"/>
          </w:tcPr>
          <w:p w14:paraId="04388DF1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35</w:t>
            </w:r>
          </w:p>
        </w:tc>
        <w:tc>
          <w:tcPr>
            <w:tcW w:w="3344" w:type="dxa"/>
          </w:tcPr>
          <w:p w14:paraId="08A9F9F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Помнік-бюст Сечкі Людмілы Паўлаўны</w:t>
            </w:r>
          </w:p>
          <w:p w14:paraId="7BE85BE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В.Грос</w:t>
            </w:r>
          </w:p>
        </w:tc>
        <w:tc>
          <w:tcPr>
            <w:tcW w:w="2349" w:type="dxa"/>
          </w:tcPr>
          <w:p w14:paraId="1C1A12C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1964 </w:t>
            </w:r>
          </w:p>
          <w:p w14:paraId="2F4EDA6C" w14:textId="77777777" w:rsidR="00674CDE" w:rsidRPr="008C4C47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Бетон; вышыня бюста 90см.,пастамента 2,5 м.</w:t>
            </w:r>
          </w:p>
        </w:tc>
        <w:tc>
          <w:tcPr>
            <w:tcW w:w="2771" w:type="dxa"/>
          </w:tcPr>
          <w:p w14:paraId="7F1E265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</w:t>
            </w:r>
          </w:p>
          <w:p w14:paraId="42B0DD6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162A6228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30452A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285B3D9" wp14:editId="3E5172DC">
                  <wp:extent cx="2144607" cy="1608455"/>
                  <wp:effectExtent l="1270" t="0" r="0" b="0"/>
                  <wp:docPr id="878" name="Рисунок 2" descr="C:\Documents and Settings\1\Мои документы\Загрузки\IMG_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Загрузки\IMG_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1433" cy="161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3E453E5B" w14:textId="77777777" w:rsidTr="00667225">
        <w:tc>
          <w:tcPr>
            <w:tcW w:w="754" w:type="dxa"/>
          </w:tcPr>
          <w:p w14:paraId="664A84C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6</w:t>
            </w:r>
          </w:p>
        </w:tc>
        <w:tc>
          <w:tcPr>
            <w:tcW w:w="3344" w:type="dxa"/>
          </w:tcPr>
          <w:p w14:paraId="53D5098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</w:t>
            </w:r>
          </w:p>
          <w:p w14:paraId="2EDC7410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В.Ягадніцкі</w:t>
            </w:r>
          </w:p>
        </w:tc>
        <w:tc>
          <w:tcPr>
            <w:tcW w:w="2349" w:type="dxa"/>
          </w:tcPr>
          <w:p w14:paraId="5A5D5DB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4AE1B98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бетон;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509868A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Масцішча Навагрудскага раёна, Уселюбскі с/с</w:t>
            </w:r>
          </w:p>
          <w:p w14:paraId="01F2E5D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Уселюбскі с/с</w:t>
            </w:r>
          </w:p>
        </w:tc>
        <w:tc>
          <w:tcPr>
            <w:tcW w:w="2486" w:type="dxa"/>
          </w:tcPr>
          <w:p w14:paraId="5E6864E3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5F33500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5B03265" wp14:editId="638A29AD">
                  <wp:extent cx="1514476" cy="2019300"/>
                  <wp:effectExtent l="0" t="0" r="9525" b="0"/>
                  <wp:docPr id="892" name="Рисунок 14" descr="C:\Documents and Settings\1\Мои документы\Загрузки\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1\Мои документы\Загрузки\IMG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55" cy="20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16E33AD4" w14:textId="77777777" w:rsidTr="00667225">
        <w:tc>
          <w:tcPr>
            <w:tcW w:w="754" w:type="dxa"/>
          </w:tcPr>
          <w:p w14:paraId="0175FE7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7</w:t>
            </w:r>
          </w:p>
        </w:tc>
        <w:tc>
          <w:tcPr>
            <w:tcW w:w="3344" w:type="dxa"/>
          </w:tcPr>
          <w:p w14:paraId="26B06AD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ахвярам фашызму</w:t>
            </w:r>
          </w:p>
        </w:tc>
        <w:tc>
          <w:tcPr>
            <w:tcW w:w="2349" w:type="dxa"/>
          </w:tcPr>
          <w:p w14:paraId="590039E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1956 </w:t>
            </w:r>
          </w:p>
          <w:p w14:paraId="78BA89A1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273ECFE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аг. Нягневічы Навагрудскага раёна, Нягневіцкі с/с </w:t>
            </w:r>
          </w:p>
          <w:p w14:paraId="2FBA0E9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Нягневіцкі с/с</w:t>
            </w:r>
          </w:p>
        </w:tc>
        <w:tc>
          <w:tcPr>
            <w:tcW w:w="2486" w:type="dxa"/>
          </w:tcPr>
          <w:p w14:paraId="0FCF33AB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AFDD50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66DBBA5" wp14:editId="7AC4950F">
                  <wp:extent cx="2024803" cy="1518603"/>
                  <wp:effectExtent l="5397" t="0" r="318" b="317"/>
                  <wp:docPr id="904" name="Рисунок 11" descr="C:\Documents and Settings\1\Мои документы\Загрузки\IMG_048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Мои документы\Загрузки\IMG_048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8525" cy="152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20AC8DF3" w14:textId="77777777" w:rsidTr="00667225">
        <w:tc>
          <w:tcPr>
            <w:tcW w:w="754" w:type="dxa"/>
          </w:tcPr>
          <w:p w14:paraId="26548818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8</w:t>
            </w:r>
          </w:p>
        </w:tc>
        <w:tc>
          <w:tcPr>
            <w:tcW w:w="3344" w:type="dxa"/>
          </w:tcPr>
          <w:p w14:paraId="13F5D99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трактару</w:t>
            </w:r>
          </w:p>
        </w:tc>
        <w:tc>
          <w:tcPr>
            <w:tcW w:w="2349" w:type="dxa"/>
          </w:tcPr>
          <w:p w14:paraId="59A9134D" w14:textId="77777777" w:rsidR="00674CDE" w:rsidRPr="00F2546A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4656599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Нягневічы Навагрудскага раёна, Нягневіцкі с/с</w:t>
            </w:r>
          </w:p>
          <w:p w14:paraId="79B725C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Нягневіцкі с/с</w:t>
            </w:r>
          </w:p>
        </w:tc>
        <w:tc>
          <w:tcPr>
            <w:tcW w:w="2486" w:type="dxa"/>
          </w:tcPr>
          <w:p w14:paraId="023056A7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378E9C3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29764C5" wp14:editId="6501D160">
                  <wp:extent cx="2036975" cy="1527730"/>
                  <wp:effectExtent l="6985" t="0" r="8890" b="8890"/>
                  <wp:docPr id="915" name="Рисунок 6" descr="C:\Documents and Settings\1\Мои документы\Загрузки\IMG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8473" cy="155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46A903C4" w14:textId="77777777" w:rsidTr="00667225">
        <w:tc>
          <w:tcPr>
            <w:tcW w:w="754" w:type="dxa"/>
          </w:tcPr>
          <w:p w14:paraId="16CE5EEC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9</w:t>
            </w:r>
          </w:p>
        </w:tc>
        <w:tc>
          <w:tcPr>
            <w:tcW w:w="3344" w:type="dxa"/>
          </w:tcPr>
          <w:p w14:paraId="061C4DB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</w:p>
        </w:tc>
        <w:tc>
          <w:tcPr>
            <w:tcW w:w="2349" w:type="dxa"/>
          </w:tcPr>
          <w:p w14:paraId="06DD3D7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708CDB78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66CC7C7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Нягневічы Навагрудскага раёна, Нягневіцкі с/с</w:t>
            </w:r>
          </w:p>
          <w:p w14:paraId="4DD07E7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Нягневіцкі с/с</w:t>
            </w:r>
          </w:p>
        </w:tc>
        <w:tc>
          <w:tcPr>
            <w:tcW w:w="2486" w:type="dxa"/>
          </w:tcPr>
          <w:p w14:paraId="529121EE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24CF7AD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1CA3ABA" wp14:editId="163BA5CC">
                  <wp:extent cx="2032955" cy="1524716"/>
                  <wp:effectExtent l="6350" t="0" r="0" b="0"/>
                  <wp:docPr id="925" name="Рисунок 2" descr="C:\Documents and Settings\1\Мои документы\Загрузки\IMG_0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Загрузки\IMG_0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1429" cy="156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6BB4E847" w14:textId="77777777" w:rsidTr="00667225">
        <w:tc>
          <w:tcPr>
            <w:tcW w:w="754" w:type="dxa"/>
          </w:tcPr>
          <w:p w14:paraId="5D0258B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  <w:r w:rsidR="006827D9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0</w:t>
            </w:r>
          </w:p>
        </w:tc>
        <w:tc>
          <w:tcPr>
            <w:tcW w:w="3344" w:type="dxa"/>
          </w:tcPr>
          <w:p w14:paraId="3E12F8A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землякам</w:t>
            </w:r>
          </w:p>
        </w:tc>
        <w:tc>
          <w:tcPr>
            <w:tcW w:w="2349" w:type="dxa"/>
          </w:tcPr>
          <w:p w14:paraId="78DA7FD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1969 </w:t>
            </w:r>
          </w:p>
          <w:p w14:paraId="7166BB55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0D2DAB7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Пятрэвічы Навагрудскага раёна, Пятрэвіцкі с/с</w:t>
            </w:r>
          </w:p>
        </w:tc>
        <w:tc>
          <w:tcPr>
            <w:tcW w:w="2486" w:type="dxa"/>
          </w:tcPr>
          <w:p w14:paraId="2C187469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136BB1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9544DBE" wp14:editId="02372235">
                  <wp:extent cx="1533525" cy="2045145"/>
                  <wp:effectExtent l="0" t="0" r="0" b="0"/>
                  <wp:docPr id="934" name="Рисунок 6" descr="C:\Documents and Settings\1\Мои документы\Загрузки\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31" cy="206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6C41FE49" w14:textId="77777777" w:rsidTr="00667225">
        <w:tc>
          <w:tcPr>
            <w:tcW w:w="754" w:type="dxa"/>
          </w:tcPr>
          <w:p w14:paraId="163FD41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  <w:r w:rsidR="006827D9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3344" w:type="dxa"/>
          </w:tcPr>
          <w:p w14:paraId="29B8709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на магіле ахвяр фашызму</w:t>
            </w:r>
          </w:p>
        </w:tc>
        <w:tc>
          <w:tcPr>
            <w:tcW w:w="2349" w:type="dxa"/>
          </w:tcPr>
          <w:p w14:paraId="23C327F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1968 </w:t>
            </w:r>
          </w:p>
          <w:p w14:paraId="10E11EE7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276B342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в.Скрыдлева Навагрудскага раёна, Кашалеўскі с/с</w:t>
            </w:r>
          </w:p>
          <w:p w14:paraId="56BD54E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Кашалеўскі с/с</w:t>
            </w:r>
          </w:p>
        </w:tc>
        <w:tc>
          <w:tcPr>
            <w:tcW w:w="2486" w:type="dxa"/>
          </w:tcPr>
          <w:p w14:paraId="386FD2E0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4F9BFDB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827F6DD" wp14:editId="50364B30">
                  <wp:extent cx="2108200" cy="1581150"/>
                  <wp:effectExtent l="0" t="3175" r="3175" b="3175"/>
                  <wp:docPr id="942" name="Рисунок 5" descr="C:\Documents and Settings\1\Мои документы\Загрузки\IMG_047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47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2445" cy="159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449D1CE2" w14:textId="77777777" w:rsidTr="00667225">
        <w:tc>
          <w:tcPr>
            <w:tcW w:w="754" w:type="dxa"/>
          </w:tcPr>
          <w:p w14:paraId="3AC52C88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42</w:t>
            </w:r>
          </w:p>
        </w:tc>
        <w:tc>
          <w:tcPr>
            <w:tcW w:w="3344" w:type="dxa"/>
          </w:tcPr>
          <w:p w14:paraId="394A3A8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 на магіле ахвяр фашызму і савецкага воіна, помнік землякам</w:t>
            </w:r>
          </w:p>
        </w:tc>
        <w:tc>
          <w:tcPr>
            <w:tcW w:w="2349" w:type="dxa"/>
          </w:tcPr>
          <w:p w14:paraId="6FB4B7D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02FEA388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7DD450D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Шчорсы Навагрудскага раёна, Шчорсаўскі с/с</w:t>
            </w:r>
          </w:p>
          <w:p w14:paraId="552DA63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534F5F2E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27034C91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DEF452E" wp14:editId="6F3DE042">
                  <wp:extent cx="2153049" cy="1614787"/>
                  <wp:effectExtent l="2540" t="0" r="2540" b="2540"/>
                  <wp:docPr id="949" name="Рисунок 8" descr="C:\Documents and Settings\1\Мои документы\Загрузки\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Мои документы\Загрузки\IMG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70417" cy="162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0AC9A94F" w14:textId="77777777" w:rsidTr="00667225">
        <w:tc>
          <w:tcPr>
            <w:tcW w:w="754" w:type="dxa"/>
          </w:tcPr>
          <w:p w14:paraId="5A69EB82" w14:textId="77777777" w:rsidR="00674CDE" w:rsidRPr="00FB0783" w:rsidRDefault="006827D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  <w:r w:rsidR="00476918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</w:p>
        </w:tc>
        <w:tc>
          <w:tcPr>
            <w:tcW w:w="3344" w:type="dxa"/>
          </w:tcPr>
          <w:p w14:paraId="2C7CB92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Бюст </w:t>
            </w:r>
          </w:p>
          <w:p w14:paraId="47D8390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Леніна Уладзіміра Ільіча</w:t>
            </w:r>
          </w:p>
        </w:tc>
        <w:tc>
          <w:tcPr>
            <w:tcW w:w="2349" w:type="dxa"/>
          </w:tcPr>
          <w:p w14:paraId="4D119BC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1945 </w:t>
            </w:r>
          </w:p>
          <w:p w14:paraId="379255B9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03EF5CA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Шчорсы Навагрудскага раёна, Шчорсаўскі с/с,</w:t>
            </w:r>
          </w:p>
          <w:p w14:paraId="10C2EA6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Шчорсаўская, 4а (каля дома культуры)</w:t>
            </w:r>
          </w:p>
          <w:p w14:paraId="20A6786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2D662093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1FC655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462D8D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3D1290E" wp14:editId="7A20D945">
                  <wp:extent cx="2068833" cy="1551624"/>
                  <wp:effectExtent l="0" t="7938" r="0" b="0"/>
                  <wp:docPr id="954" name="Рисунок 7" descr="C:\Documents and Settings\1\Мои документы\Загрузки\IMG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Мои документы\Загрузки\IMG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127" cy="155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2546A" w14:paraId="3414D0FC" w14:textId="77777777" w:rsidTr="00667225">
        <w:tc>
          <w:tcPr>
            <w:tcW w:w="754" w:type="dxa"/>
          </w:tcPr>
          <w:p w14:paraId="7570ED3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44</w:t>
            </w:r>
          </w:p>
        </w:tc>
        <w:tc>
          <w:tcPr>
            <w:tcW w:w="3344" w:type="dxa"/>
          </w:tcPr>
          <w:p w14:paraId="0849A66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Бюст Шчорса Мікалая Аляксандравіча</w:t>
            </w:r>
          </w:p>
        </w:tc>
        <w:tc>
          <w:tcPr>
            <w:tcW w:w="2349" w:type="dxa"/>
          </w:tcPr>
          <w:p w14:paraId="0C80CF0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4493EA35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798CCDD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Шчорсы Навагрудскага раёна, Шчорсаўскі с/с</w:t>
            </w:r>
          </w:p>
          <w:p w14:paraId="29C1A21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04746FA1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1EB1F1A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93C2E71" wp14:editId="74CE80FC">
                  <wp:extent cx="1973263" cy="1479947"/>
                  <wp:effectExtent l="0" t="952" r="7302" b="7303"/>
                  <wp:docPr id="958" name="Рисунок 1" descr="C:\Documents and Settings\1\Мои документы\Загрузки\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Загрузки\IMG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439" cy="148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13143A63" w14:textId="77777777" w:rsidTr="00667225">
        <w:tc>
          <w:tcPr>
            <w:tcW w:w="754" w:type="dxa"/>
          </w:tcPr>
          <w:p w14:paraId="1DA2114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3344" w:type="dxa"/>
          </w:tcPr>
          <w:p w14:paraId="6D7E2822" w14:textId="77777777" w:rsidR="00FB0783" w:rsidRPr="00FB0783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Памятны знак, прысвечаны 700-годдзю ўтварэння Навагрудскай Епархіі і 25-годдзю яе адраджэння Аўтарскі калектыў</w:t>
            </w:r>
          </w:p>
          <w:p w14:paraId="1BD6A1E8" w14:textId="77777777" w:rsidR="00FB0783" w:rsidRPr="00332F58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140DF702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bookmarkStart w:id="0" w:name="_Hlk161149726"/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2017 г.с.</w:t>
            </w:r>
          </w:p>
          <w:p w14:paraId="76C9C444" w14:textId="77777777" w:rsid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бетон </w:t>
            </w:r>
          </w:p>
          <w:bookmarkEnd w:id="0"/>
          <w:p w14:paraId="357B5BE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5881F98C" w14:textId="77777777" w:rsidR="00FB0783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на развілцы вуліц Мінская і Свярдлова ў  г. Навагрудку</w:t>
            </w:r>
          </w:p>
          <w:p w14:paraId="0D4F4C06" w14:textId="77777777" w:rsidR="00332F58" w:rsidRPr="00FB0783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Навагрудская Епархія</w:t>
            </w:r>
          </w:p>
        </w:tc>
        <w:tc>
          <w:tcPr>
            <w:tcW w:w="2486" w:type="dxa"/>
          </w:tcPr>
          <w:p w14:paraId="362445B1" w14:textId="77777777" w:rsidR="00FB0783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8926407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373EE1" wp14:editId="2F7416FB">
                  <wp:extent cx="1143000" cy="1524000"/>
                  <wp:effectExtent l="19050" t="0" r="0" b="0"/>
                  <wp:docPr id="7" name="Рисунок 4" descr="C:\Documents and Settings\1\Рабочий стол\монум-декор скульптура\фото\каплица на ул. минской и сверд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монум-декор скульптура\фото\каплица на ул. минской и сверд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11" cy="152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2A8A6B00" w14:textId="77777777" w:rsidTr="00667225">
        <w:tc>
          <w:tcPr>
            <w:tcW w:w="754" w:type="dxa"/>
          </w:tcPr>
          <w:p w14:paraId="0A109347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344" w:type="dxa"/>
          </w:tcPr>
          <w:p w14:paraId="38EEBDD2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F58">
              <w:rPr>
                <w:rFonts w:ascii="Times New Roman" w:hAnsi="Times New Roman"/>
                <w:sz w:val="24"/>
                <w:szCs w:val="24"/>
              </w:rPr>
              <w:t xml:space="preserve">“Уязная брама” са скульптурай “Рыцар” </w:t>
            </w:r>
          </w:p>
          <w:p w14:paraId="39F4EF84" w14:textId="77777777" w:rsidR="00FB0783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F58">
              <w:rPr>
                <w:rFonts w:ascii="Times New Roman" w:hAnsi="Times New Roman"/>
                <w:sz w:val="24"/>
                <w:szCs w:val="24"/>
              </w:rPr>
              <w:t>Г.В. Буралкін</w:t>
            </w:r>
          </w:p>
          <w:p w14:paraId="049566B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91F9BA" w14:textId="77777777" w:rsidR="00332F58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5265BD0" w14:textId="77777777" w:rsidR="00332F58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B9D3586" w14:textId="77777777" w:rsidR="00332F58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91B0BEE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0DA5706C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2018-2019 гг.</w:t>
            </w:r>
          </w:p>
          <w:p w14:paraId="1ED6933D" w14:textId="77777777" w:rsidR="00FB0783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Брама – цэгла, рыцар - бронза</w:t>
            </w:r>
          </w:p>
        </w:tc>
        <w:tc>
          <w:tcPr>
            <w:tcW w:w="2771" w:type="dxa"/>
          </w:tcPr>
          <w:p w14:paraId="28DB40E3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пры ўездзе ў </w:t>
            </w:r>
          </w:p>
          <w:p w14:paraId="7E550101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 па</w:t>
            </w:r>
          </w:p>
          <w:p w14:paraId="1E147A94" w14:textId="77777777" w:rsid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вул. Валчэцкага</w:t>
            </w:r>
          </w:p>
          <w:p w14:paraId="12AF32F2" w14:textId="77777777" w:rsidR="00332F58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664223B6" w14:textId="77777777" w:rsidR="00FB0783" w:rsidRPr="00FB0783" w:rsidRDefault="00A864E0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1260E6FE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A25B7A" wp14:editId="569C04F3">
                  <wp:extent cx="1581677" cy="1186259"/>
                  <wp:effectExtent l="6985" t="0" r="6985" b="6985"/>
                  <wp:docPr id="163" name="Рисунок 9" descr="C:\Documents and Settings\1\Мои документы\Загрузки\IMG_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Загрузки\IMG_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769" cy="1200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7D77830F" w14:textId="77777777" w:rsidTr="00667225">
        <w:tc>
          <w:tcPr>
            <w:tcW w:w="754" w:type="dxa"/>
          </w:tcPr>
          <w:p w14:paraId="1B37B8D7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44" w:type="dxa"/>
          </w:tcPr>
          <w:p w14:paraId="43BAE1C7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>Бюст Уладзіміра Высоцкага</w:t>
            </w:r>
          </w:p>
          <w:p w14:paraId="737468AE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>Г.В. Буралкін</w:t>
            </w:r>
          </w:p>
          <w:p w14:paraId="53E0CFCC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90B739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4D1F80C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625C56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22126FC9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2012</w:t>
            </w:r>
          </w:p>
          <w:p w14:paraId="38573F92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Стэла – граніт;</w:t>
            </w:r>
          </w:p>
          <w:p w14:paraId="062E9DCF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Бюст - бронза</w:t>
            </w:r>
          </w:p>
        </w:tc>
        <w:tc>
          <w:tcPr>
            <w:tcW w:w="2771" w:type="dxa"/>
          </w:tcPr>
          <w:p w14:paraId="4568B28A" w14:textId="77777777" w:rsidR="00A864E0" w:rsidRDefault="00A864E0" w:rsidP="00A864E0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у скверы на скрыжаванні вуліц Савецкай і Камсамольскай</w:t>
            </w:r>
          </w:p>
          <w:p w14:paraId="5C9635A4" w14:textId="77777777" w:rsidR="00A864E0" w:rsidRPr="00A864E0" w:rsidRDefault="00A864E0" w:rsidP="00A864E0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  <w:p w14:paraId="0994C8CC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486" w:type="dxa"/>
          </w:tcPr>
          <w:p w14:paraId="2BE7E306" w14:textId="77777777" w:rsidR="00FB0783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79FD176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76CFDF" wp14:editId="7B115F92">
                  <wp:extent cx="1646711" cy="1235034"/>
                  <wp:effectExtent l="0" t="3492" r="7302" b="7303"/>
                  <wp:docPr id="164" name="Рисунок 6" descr="C:\Documents and Settings\1\Рабочий стол\монум-декор скульптура\фото\Бюст В.Высоц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Рабочий стол\монум-декор скульптура\фото\Бюст В.Высоц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8072" cy="125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10290063" w14:textId="77777777" w:rsidTr="00667225">
        <w:tc>
          <w:tcPr>
            <w:tcW w:w="754" w:type="dxa"/>
          </w:tcPr>
          <w:p w14:paraId="6CEBE2F0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3344" w:type="dxa"/>
          </w:tcPr>
          <w:p w14:paraId="306E0135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>Мемарыяльны знак, прысвечаны ўвекавечанню памяці шасці воінам-інтэрнацыяналістам, ураджэнцам Навагрудскага раён</w:t>
            </w:r>
          </w:p>
          <w:p w14:paraId="07311703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>Г.В. Буралкін</w:t>
            </w:r>
          </w:p>
          <w:p w14:paraId="014C8FE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713870A5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2012</w:t>
            </w:r>
          </w:p>
          <w:p w14:paraId="1D4655D7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2E57EDB3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пляцоўка гарадскога сквера на пл. Леніна</w:t>
            </w:r>
          </w:p>
          <w:p w14:paraId="7E46C8A3" w14:textId="77777777" w:rsidR="00A864E0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7C8C0288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24A1C3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8C61C4" wp14:editId="788F949C">
                  <wp:extent cx="1544955" cy="1158715"/>
                  <wp:effectExtent l="2858" t="0" r="952" b="953"/>
                  <wp:docPr id="216" name="Рисунок 3" descr="C:\Documents and Settings\1\Рабочий стол\монум-декор скульптура\фото\памятник афганца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монум-декор скульптура\фото\памятник афганца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9936" cy="116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3B6E9224" w14:textId="77777777" w:rsidTr="00667225">
        <w:tc>
          <w:tcPr>
            <w:tcW w:w="754" w:type="dxa"/>
          </w:tcPr>
          <w:p w14:paraId="1000955C" w14:textId="77777777" w:rsidR="00FB0783" w:rsidRPr="00FB0783" w:rsidRDefault="00FB0783" w:rsidP="00FB07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44" w:type="dxa"/>
          </w:tcPr>
          <w:p w14:paraId="016E912A" w14:textId="77777777" w:rsid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>Памятны знак «макет танка Т-72»</w:t>
            </w:r>
          </w:p>
          <w:p w14:paraId="09C3A837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19030D" w14:textId="77777777" w:rsidR="00A864E0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96CA2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D4F8E4" w14:textId="77777777" w:rsidR="000E38F0" w:rsidRDefault="000E38F0" w:rsidP="00FB078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05D1B0F" w14:textId="77777777" w:rsidR="000E38F0" w:rsidRDefault="000E38F0" w:rsidP="00FB078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EE3D092" w14:textId="77777777" w:rsidR="000E38F0" w:rsidRPr="00FB0783" w:rsidRDefault="000E38F0" w:rsidP="00FB078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04C5697D" w14:textId="77777777" w:rsidR="00FB0783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2021 год</w:t>
            </w:r>
          </w:p>
        </w:tc>
        <w:tc>
          <w:tcPr>
            <w:tcW w:w="2771" w:type="dxa"/>
          </w:tcPr>
          <w:p w14:paraId="246CA69F" w14:textId="77777777" w:rsid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Новогрудок, </w:t>
            </w:r>
            <w:r w:rsidR="001843EB">
              <w:rPr>
                <w:rFonts w:ascii="Times New Roman" w:hAnsi="Times New Roman"/>
                <w:sz w:val="24"/>
                <w:szCs w:val="24"/>
                <w:lang w:val="be-BY"/>
              </w:rPr>
              <w:t>в</w:t>
            </w: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ул. М</w:t>
            </w:r>
            <w:r w:rsidR="001843EB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цкев</w:t>
            </w:r>
            <w:r w:rsidR="001843EB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ча</w:t>
            </w:r>
          </w:p>
          <w:p w14:paraId="7740DCCD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0E63A9C6" w14:textId="77777777" w:rsidR="00FB0783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074C9C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4520E7" wp14:editId="720C1E0C">
                  <wp:extent cx="2115380" cy="1409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nk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7585" cy="143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58B0645E" w14:textId="77777777" w:rsidTr="00667225">
        <w:tc>
          <w:tcPr>
            <w:tcW w:w="754" w:type="dxa"/>
          </w:tcPr>
          <w:p w14:paraId="1BE952A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44" w:type="dxa"/>
          </w:tcPr>
          <w:p w14:paraId="6114E03B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>Памятны знак “500-годдзе атрымання Навагрудкам Магдэбургскага права”</w:t>
            </w:r>
          </w:p>
          <w:p w14:paraId="78EB122B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>Г.В. Буралкін</w:t>
            </w:r>
          </w:p>
          <w:p w14:paraId="6D24FA8C" w14:textId="77777777" w:rsid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ACC1AC" w14:textId="77777777" w:rsidR="001843EB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8EC439" w14:textId="77777777" w:rsidR="001843EB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0A5EEC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E887F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B598F4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44B98A47" w14:textId="77777777" w:rsidR="00FB0783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2011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год</w:t>
            </w:r>
          </w:p>
        </w:tc>
        <w:tc>
          <w:tcPr>
            <w:tcW w:w="2771" w:type="dxa"/>
          </w:tcPr>
          <w:p w14:paraId="1CFAA421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</w:t>
            </w:r>
          </w:p>
          <w:p w14:paraId="567753C3" w14:textId="77777777" w:rsid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вул. М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цкев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ча, 9а</w:t>
            </w:r>
          </w:p>
          <w:p w14:paraId="3AD54E82" w14:textId="77777777" w:rsidR="001843EB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2431B5EF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ab/>
            </w:r>
          </w:p>
        </w:tc>
        <w:tc>
          <w:tcPr>
            <w:tcW w:w="3855" w:type="dxa"/>
          </w:tcPr>
          <w:p w14:paraId="221D4A1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E9B449" wp14:editId="01B62D2A">
                  <wp:extent cx="1420495" cy="1896110"/>
                  <wp:effectExtent l="0" t="0" r="825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3DBF982F" w14:textId="77777777" w:rsidTr="00667225">
        <w:tc>
          <w:tcPr>
            <w:tcW w:w="754" w:type="dxa"/>
          </w:tcPr>
          <w:p w14:paraId="0207485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344" w:type="dxa"/>
          </w:tcPr>
          <w:p w14:paraId="6C6ECB14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>Кніга А.Міцкевіча</w:t>
            </w:r>
          </w:p>
        </w:tc>
        <w:tc>
          <w:tcPr>
            <w:tcW w:w="2349" w:type="dxa"/>
          </w:tcPr>
          <w:p w14:paraId="7171B52D" w14:textId="77777777" w:rsidR="00FB0783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2023, метал</w:t>
            </w:r>
          </w:p>
        </w:tc>
        <w:tc>
          <w:tcPr>
            <w:tcW w:w="2771" w:type="dxa"/>
          </w:tcPr>
          <w:p w14:paraId="32407A4E" w14:textId="77777777" w:rsid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Г.Навагрудак, ніжні сквер у Дома-музея А. Міцкевіча</w:t>
            </w:r>
          </w:p>
          <w:p w14:paraId="6EA0DF05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2C98B71B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79B55D0C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EF532A" wp14:editId="2C5640DD">
                  <wp:extent cx="2133600" cy="1603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588D04C6" w14:textId="77777777" w:rsidTr="00667225">
        <w:trPr>
          <w:trHeight w:val="3273"/>
        </w:trPr>
        <w:tc>
          <w:tcPr>
            <w:tcW w:w="754" w:type="dxa"/>
          </w:tcPr>
          <w:p w14:paraId="7A3E229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344" w:type="dxa"/>
          </w:tcPr>
          <w:p w14:paraId="3CC284DA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>Мемарыяльная дошка Турлюку Віктару Іосіфавічу (2008-2020 гг.)</w:t>
            </w:r>
          </w:p>
          <w:p w14:paraId="0D6F7272" w14:textId="77777777" w:rsid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>В. Мацкев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1843EB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14:paraId="07862B53" w14:textId="77777777" w:rsidR="001843EB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38D390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190EEF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5EB59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689E9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981C88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8B70E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777CE0" w14:textId="77777777" w:rsidR="00FB0783" w:rsidRPr="00FB0783" w:rsidRDefault="00FB0783" w:rsidP="00FB078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FE7C3D" w14:textId="77777777" w:rsidR="00FB0783" w:rsidRPr="00FB0783" w:rsidRDefault="00FB0783" w:rsidP="00FB0783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01F0F8FF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2021 </w:t>
            </w:r>
          </w:p>
          <w:p w14:paraId="148CF108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7E0781B1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</w:t>
            </w:r>
          </w:p>
          <w:p w14:paraId="01076694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вул. Міцкевіча,</w:t>
            </w:r>
          </w:p>
          <w:p w14:paraId="13F6F83C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д. 109</w:t>
            </w:r>
          </w:p>
          <w:p w14:paraId="049DDFAE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ААТ “Навагрудскі завод газавай апаратуры”</w:t>
            </w:r>
          </w:p>
        </w:tc>
        <w:tc>
          <w:tcPr>
            <w:tcW w:w="2486" w:type="dxa"/>
          </w:tcPr>
          <w:p w14:paraId="379AD8EF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F50D5">
              <w:rPr>
                <w:rFonts w:ascii="Times New Roman" w:hAnsi="Times New Roman"/>
                <w:noProof/>
                <w:sz w:val="24"/>
                <w:szCs w:val="24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4A812C4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4031729" wp14:editId="059C2E34">
                  <wp:extent cx="1542269" cy="2057400"/>
                  <wp:effectExtent l="0" t="0" r="1270" b="0"/>
                  <wp:docPr id="4" name="Рисунок 4" descr="C:\Documents and Settings\1\Мои документы\Загрузки\IMG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73" cy="206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40561AAC" w14:textId="77777777" w:rsidTr="00667225">
        <w:tc>
          <w:tcPr>
            <w:tcW w:w="754" w:type="dxa"/>
          </w:tcPr>
          <w:p w14:paraId="34FCFD5E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344" w:type="dxa"/>
          </w:tcPr>
          <w:p w14:paraId="6890C607" w14:textId="77777777" w:rsid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Свята-Елісееўскі Лаўрышаўскі мужчынскі манастыр в. Гнесічы</w:t>
            </w:r>
          </w:p>
          <w:p w14:paraId="1509F44E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Помнік Елісею Лаўрышаўскаму</w:t>
            </w:r>
          </w:p>
          <w:p w14:paraId="39EE0E2E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Дз. Стрытовіч</w:t>
            </w:r>
          </w:p>
        </w:tc>
        <w:tc>
          <w:tcPr>
            <w:tcW w:w="2349" w:type="dxa"/>
          </w:tcPr>
          <w:p w14:paraId="7CA2DD3D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2009</w:t>
            </w:r>
          </w:p>
        </w:tc>
        <w:tc>
          <w:tcPr>
            <w:tcW w:w="2771" w:type="dxa"/>
          </w:tcPr>
          <w:p w14:paraId="0F0E67E5" w14:textId="77777777" w:rsidR="00DF50D5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в. Гнесічы Навагрудскага раёна, на тэрыторыі Свята-Елісееўскага Лаўрышаўскага мужчынскага манастыра</w:t>
            </w:r>
          </w:p>
          <w:p w14:paraId="36B4840C" w14:textId="77777777" w:rsidR="00DF50D5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63AA19E" w14:textId="77777777" w:rsidR="00DF50D5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Свята-Елісееўскі Лаўрышаўскі мужчынскі манастыр в. Гнесічы</w:t>
            </w:r>
          </w:p>
        </w:tc>
        <w:tc>
          <w:tcPr>
            <w:tcW w:w="2486" w:type="dxa"/>
          </w:tcPr>
          <w:p w14:paraId="5256FB65" w14:textId="77777777" w:rsidR="00FB0783" w:rsidRPr="00FB0783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6DF73917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A53E1B" wp14:editId="054C7B03">
                  <wp:extent cx="1871840" cy="1403880"/>
                  <wp:effectExtent l="5398" t="0" r="952" b="953"/>
                  <wp:docPr id="767" name="Рисунок 13" descr="C:\Documents and Settings\1\Мои документы\Загрузки\IMG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\Мои документы\Загрузки\IMG_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8380" cy="14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6006B187" w14:textId="77777777" w:rsidTr="00667225">
        <w:tc>
          <w:tcPr>
            <w:tcW w:w="754" w:type="dxa"/>
          </w:tcPr>
          <w:p w14:paraId="424A00F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3344" w:type="dxa"/>
          </w:tcPr>
          <w:p w14:paraId="2C12E9D4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Мемарыяльная дошка у гонар хірургаў Браткоўскага Уладзіміра Васільевіча і Гурына Івана Іванавіча</w:t>
            </w:r>
          </w:p>
          <w:p w14:paraId="6CA14068" w14:textId="77777777" w:rsidR="00FB0783" w:rsidRPr="00FB0783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І.П. Русецкі А.К.</w:t>
            </w:r>
          </w:p>
          <w:p w14:paraId="0130C02F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6497BDA" w14:textId="77777777" w:rsidR="00FB0783" w:rsidRPr="00DF50D5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0C213D8E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2015</w:t>
            </w:r>
          </w:p>
        </w:tc>
        <w:tc>
          <w:tcPr>
            <w:tcW w:w="2771" w:type="dxa"/>
          </w:tcPr>
          <w:p w14:paraId="724329FA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0D5">
              <w:rPr>
                <w:rFonts w:ascii="Times New Roman" w:hAnsi="Times New Roman"/>
                <w:sz w:val="24"/>
                <w:szCs w:val="24"/>
              </w:rPr>
              <w:t xml:space="preserve">г.п. Любча Навагрудскага раёна, Любчанскі с/с, </w:t>
            </w:r>
          </w:p>
          <w:p w14:paraId="15AE6145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0D5">
              <w:rPr>
                <w:rFonts w:ascii="Times New Roman" w:hAnsi="Times New Roman"/>
                <w:sz w:val="24"/>
                <w:szCs w:val="24"/>
              </w:rPr>
              <w:t>вул. Юбілейная,</w:t>
            </w:r>
          </w:p>
          <w:p w14:paraId="5DD65ADF" w14:textId="77777777" w:rsidR="00DF50D5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0D5">
              <w:rPr>
                <w:rFonts w:ascii="Times New Roman" w:hAnsi="Times New Roman"/>
                <w:sz w:val="24"/>
                <w:szCs w:val="24"/>
              </w:rPr>
              <w:t xml:space="preserve"> д. 33, (на будынку Любчанскай бальніцы)</w:t>
            </w:r>
          </w:p>
          <w:p w14:paraId="03690FCE" w14:textId="77777777" w:rsidR="00DF50D5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0D5">
              <w:rPr>
                <w:rFonts w:ascii="Times New Roman" w:hAnsi="Times New Roman"/>
                <w:sz w:val="24"/>
                <w:szCs w:val="24"/>
              </w:rPr>
              <w:t>УЗ “ Навагрудская ЦРБ”</w:t>
            </w:r>
          </w:p>
        </w:tc>
        <w:tc>
          <w:tcPr>
            <w:tcW w:w="2486" w:type="dxa"/>
          </w:tcPr>
          <w:p w14:paraId="70900FCD" w14:textId="77777777" w:rsidR="00FB0783" w:rsidRPr="00FB0783" w:rsidRDefault="002F15B1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61BB0DA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17D677" wp14:editId="478B6BCC">
                  <wp:extent cx="1847850" cy="1385888"/>
                  <wp:effectExtent l="2540" t="0" r="2540" b="2540"/>
                  <wp:docPr id="879" name="Рисунок 3" descr="C:\Documents and Settings\1\Мои документы\Загрузки\IMG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9606" cy="138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454E3990" w14:textId="77777777" w:rsidTr="00667225">
        <w:tc>
          <w:tcPr>
            <w:tcW w:w="754" w:type="dxa"/>
          </w:tcPr>
          <w:p w14:paraId="7BD5724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44" w:type="dxa"/>
          </w:tcPr>
          <w:p w14:paraId="468E7073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Мемарыяльная дошка Аляшкевічу Фёдару Васільевічу</w:t>
            </w:r>
          </w:p>
          <w:p w14:paraId="617CD773" w14:textId="77777777" w:rsidR="004F244C" w:rsidRDefault="004F244C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D62314B" w14:textId="77777777" w:rsidR="004F244C" w:rsidRDefault="004F244C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B09CDE9" w14:textId="77777777" w:rsidR="004F244C" w:rsidRPr="00FB0783" w:rsidRDefault="004F244C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22D17F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66FC7082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771" w:type="dxa"/>
          </w:tcPr>
          <w:p w14:paraId="7D752402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аг. Шчорсы Навагрудскага раёна, Шчорсаўскі с/с, </w:t>
            </w:r>
          </w:p>
          <w:p w14:paraId="11F35970" w14:textId="77777777" w:rsid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вул. Паркавая, 8 (на будынку ДУА “Шчорсаўскі вучэбна-педагагічны комплекс дзіцячы сад-сярэдняя школа”)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</w:p>
          <w:p w14:paraId="3FBAE924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ДУА “Шчорсаўскі вучэбна-педагагічны комплекс дзіцячы сад-сярэдняя школа”</w:t>
            </w:r>
          </w:p>
          <w:p w14:paraId="008EE08D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486" w:type="dxa"/>
          </w:tcPr>
          <w:p w14:paraId="044925DE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053E6250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B33F69" wp14:editId="599471DD">
                  <wp:extent cx="2266000" cy="1699500"/>
                  <wp:effectExtent l="0" t="2540" r="0" b="0"/>
                  <wp:docPr id="943" name="Рисунок 9" descr="C:\Documents and Settings\1\Мои документы\Загрузки\IMG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Загрузки\IMG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5511" cy="172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0108E882" w14:textId="77777777" w:rsidTr="00667225">
        <w:tc>
          <w:tcPr>
            <w:tcW w:w="754" w:type="dxa"/>
          </w:tcPr>
          <w:p w14:paraId="6503211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344" w:type="dxa"/>
          </w:tcPr>
          <w:p w14:paraId="4419DE60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Памятны мемарыяльны знак сям’і Праведнікаў народаў свету Баброўскіх</w:t>
            </w:r>
          </w:p>
          <w:p w14:paraId="2F74F359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А. Купрыянаў</w:t>
            </w:r>
          </w:p>
        </w:tc>
        <w:tc>
          <w:tcPr>
            <w:tcW w:w="2349" w:type="dxa"/>
          </w:tcPr>
          <w:p w14:paraId="34A87B71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2022</w:t>
            </w:r>
          </w:p>
          <w:p w14:paraId="3E947D49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61972E30" w14:textId="77777777" w:rsidR="002F15B1" w:rsidRPr="002F15B1" w:rsidRDefault="00FB0783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15B1" w:rsidRPr="002F15B1">
              <w:rPr>
                <w:rFonts w:ascii="Times New Roman" w:hAnsi="Times New Roman"/>
                <w:sz w:val="24"/>
                <w:szCs w:val="24"/>
              </w:rPr>
              <w:t>Навагрудскі раён Ладзенікскі сельскі савет (на выездзе з</w:t>
            </w:r>
          </w:p>
          <w:p w14:paraId="7FD3CB03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г. Навагрудка на месцы, дзе стаяў дом Баброўскіх),</w:t>
            </w:r>
          </w:p>
          <w:p w14:paraId="7B2041A6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Ладзенікскі с/с</w:t>
            </w:r>
          </w:p>
        </w:tc>
        <w:tc>
          <w:tcPr>
            <w:tcW w:w="2486" w:type="dxa"/>
          </w:tcPr>
          <w:p w14:paraId="1F837E69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</w:t>
            </w: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1295346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E11982" wp14:editId="0C9C4B20">
                  <wp:extent cx="1269365" cy="1692115"/>
                  <wp:effectExtent l="19050" t="0" r="6985" b="0"/>
                  <wp:docPr id="959" name="Рисунок 5" descr="C:\Documents and Settings\1\Мои документы\Загрузки\IMG_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95" cy="169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1E52BB3E" w14:textId="77777777" w:rsidTr="00667225">
        <w:tc>
          <w:tcPr>
            <w:tcW w:w="754" w:type="dxa"/>
          </w:tcPr>
          <w:p w14:paraId="4DCC6B7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3344" w:type="dxa"/>
          </w:tcPr>
          <w:p w14:paraId="36437C77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Мемарыяльны знак «Навагрудскі кацёл»</w:t>
            </w:r>
          </w:p>
          <w:p w14:paraId="560AA411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Р. Груша</w:t>
            </w:r>
          </w:p>
          <w:p w14:paraId="7144FAE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E5ABB9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9DAC4D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Брольнікскі с/с</w:t>
            </w:r>
          </w:p>
        </w:tc>
        <w:tc>
          <w:tcPr>
            <w:tcW w:w="2349" w:type="dxa"/>
          </w:tcPr>
          <w:p w14:paraId="58BEBFED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</w:p>
          <w:p w14:paraId="28D5D41F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камень</w:t>
            </w:r>
          </w:p>
        </w:tc>
        <w:tc>
          <w:tcPr>
            <w:tcW w:w="2771" w:type="dxa"/>
          </w:tcPr>
          <w:p w14:paraId="2E3767C1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Каля в. Куравічы Навагрудскага раёна (пры дарозе)</w:t>
            </w:r>
          </w:p>
          <w:p w14:paraId="1E941D53" w14:textId="77777777" w:rsidR="002F15B1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Брольнікскі с/с</w:t>
            </w:r>
          </w:p>
        </w:tc>
        <w:tc>
          <w:tcPr>
            <w:tcW w:w="2486" w:type="dxa"/>
          </w:tcPr>
          <w:p w14:paraId="3335B432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E4EC11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FAB542" wp14:editId="47088C61">
                  <wp:extent cx="1732051" cy="1295400"/>
                  <wp:effectExtent l="19050" t="0" r="1499" b="0"/>
                  <wp:docPr id="961" name="Рисунок 2" descr="D:\ФОТО\2022\мониторинг 2 квартал\Куровичи\IMG_20220629_13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2022\мониторинг 2 квартал\Куровичи\IMG_20220629_13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097" cy="129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1745B04C" w14:textId="77777777" w:rsidTr="00667225">
        <w:tc>
          <w:tcPr>
            <w:tcW w:w="754" w:type="dxa"/>
          </w:tcPr>
          <w:p w14:paraId="66E6073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344" w:type="dxa"/>
          </w:tcPr>
          <w:p w14:paraId="21AFFD69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Статуя Святога Міхаіла</w:t>
            </w:r>
          </w:p>
          <w:p w14:paraId="7799679A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3288391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44C3EFF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0C199701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2023 камень</w:t>
            </w:r>
          </w:p>
        </w:tc>
        <w:tc>
          <w:tcPr>
            <w:tcW w:w="2771" w:type="dxa"/>
          </w:tcPr>
          <w:p w14:paraId="4CC2B716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вул. Міцкевіча, 1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14:paraId="64F6A9E5" w14:textId="77777777" w:rsidR="002F15B1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Рымска-каталіцкая парафія Міхайлаўскі касцел</w:t>
            </w:r>
          </w:p>
        </w:tc>
        <w:tc>
          <w:tcPr>
            <w:tcW w:w="2486" w:type="dxa"/>
          </w:tcPr>
          <w:p w14:paraId="65E0AD66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776921E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FE3231" wp14:editId="0BD84A2F">
                  <wp:extent cx="1950720" cy="24511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34595F45" w14:textId="77777777" w:rsidTr="00667225">
        <w:tc>
          <w:tcPr>
            <w:tcW w:w="754" w:type="dxa"/>
          </w:tcPr>
          <w:p w14:paraId="67891B50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344" w:type="dxa"/>
          </w:tcPr>
          <w:p w14:paraId="11E9C5C0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Цягнік</w:t>
            </w:r>
          </w:p>
          <w:p w14:paraId="505409A0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30225C7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470174A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B3A3D1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Аўтапарк №5 г. Навагрудак</w:t>
            </w:r>
          </w:p>
        </w:tc>
        <w:tc>
          <w:tcPr>
            <w:tcW w:w="2349" w:type="dxa"/>
          </w:tcPr>
          <w:p w14:paraId="24474319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2023 метал</w:t>
            </w:r>
          </w:p>
        </w:tc>
        <w:tc>
          <w:tcPr>
            <w:tcW w:w="2771" w:type="dxa"/>
          </w:tcPr>
          <w:p w14:paraId="5CE5ED72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вул. Валчэцкага, на тэрыторыі аўтавакзала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14:paraId="7BD326AC" w14:textId="77777777" w:rsidR="002F15B1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Аўтапарк №5 г. Навагрудак</w:t>
            </w:r>
          </w:p>
        </w:tc>
        <w:tc>
          <w:tcPr>
            <w:tcW w:w="2486" w:type="dxa"/>
          </w:tcPr>
          <w:p w14:paraId="6E7F82C7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CC8F48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A2B263" wp14:editId="13A2341E">
                  <wp:extent cx="1957070" cy="146939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4EFC7D3A" w14:textId="77777777" w:rsidTr="00667225">
        <w:tc>
          <w:tcPr>
            <w:tcW w:w="754" w:type="dxa"/>
          </w:tcPr>
          <w:p w14:paraId="63A8A27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3344" w:type="dxa"/>
          </w:tcPr>
          <w:p w14:paraId="576CDB16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Скульптура</w:t>
            </w:r>
          </w:p>
          <w:p w14:paraId="061DB582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“Дзяўчынка-анёл”, “Дрэва жыцця”</w:t>
            </w:r>
          </w:p>
          <w:p w14:paraId="3CC8FFE3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У.І.Панцялееў,</w:t>
            </w:r>
          </w:p>
          <w:p w14:paraId="060D8222" w14:textId="77777777" w:rsid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А.Г.Купрыянаў</w:t>
            </w:r>
          </w:p>
          <w:p w14:paraId="4F45FD96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B1E35EA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107245A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A0A826F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03AD230" w14:textId="77777777" w:rsidR="002F15B1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B9E4A8F" w14:textId="77777777" w:rsidR="00FB0783" w:rsidRPr="00FB0783" w:rsidRDefault="00FB0783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629F48F5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2017 </w:t>
            </w:r>
          </w:p>
          <w:p w14:paraId="13BEC642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18C890FE" w14:textId="77777777" w:rsidR="00FB0783" w:rsidRDefault="002F15B1" w:rsidP="002F15B1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</w:t>
            </w:r>
            <w:r w:rsidRPr="002F15B1">
              <w:rPr>
                <w:lang w:val="be-BY"/>
              </w:rPr>
              <w:t xml:space="preserve"> </w:t>
            </w: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вул. Мінская, 62 на тэрыторыі УА “Навагрудскі дзяржаўны </w:t>
            </w:r>
            <w:r w:rsidR="00483058">
              <w:rPr>
                <w:rFonts w:ascii="Times New Roman" w:hAnsi="Times New Roman"/>
                <w:sz w:val="24"/>
                <w:szCs w:val="24"/>
                <w:lang w:val="be-BY"/>
              </w:rPr>
              <w:t>каледж</w:t>
            </w: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</w:p>
          <w:p w14:paraId="616F30E5" w14:textId="77777777" w:rsidR="002F15B1" w:rsidRPr="00FB0783" w:rsidRDefault="002F15B1" w:rsidP="002F15B1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Навагрудскі гісторыка-краязнаўчы музей</w:t>
            </w:r>
          </w:p>
        </w:tc>
        <w:tc>
          <w:tcPr>
            <w:tcW w:w="2486" w:type="dxa"/>
          </w:tcPr>
          <w:p w14:paraId="01B3AC1E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64DEB617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B6268F" wp14:editId="76F2169C">
                  <wp:extent cx="1493520" cy="19932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7A773EBE" w14:textId="77777777" w:rsidTr="00667225">
        <w:tc>
          <w:tcPr>
            <w:tcW w:w="754" w:type="dxa"/>
          </w:tcPr>
          <w:p w14:paraId="475D07F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344" w:type="dxa"/>
          </w:tcPr>
          <w:p w14:paraId="570860A8" w14:textId="77777777" w:rsidR="00483058" w:rsidRPr="00483058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058">
              <w:rPr>
                <w:rFonts w:ascii="Times New Roman" w:hAnsi="Times New Roman"/>
                <w:sz w:val="24"/>
                <w:szCs w:val="24"/>
              </w:rPr>
              <w:t xml:space="preserve">“Сцяна Памяці” </w:t>
            </w:r>
          </w:p>
          <w:p w14:paraId="7770EE83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058">
              <w:rPr>
                <w:rFonts w:ascii="Times New Roman" w:hAnsi="Times New Roman"/>
                <w:sz w:val="24"/>
                <w:szCs w:val="24"/>
              </w:rPr>
              <w:t>Г.А.Заборскі</w:t>
            </w:r>
          </w:p>
        </w:tc>
        <w:tc>
          <w:tcPr>
            <w:tcW w:w="2349" w:type="dxa"/>
          </w:tcPr>
          <w:p w14:paraId="427AFD7E" w14:textId="77777777" w:rsidR="00483058" w:rsidRPr="00483058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2019 </w:t>
            </w:r>
          </w:p>
          <w:p w14:paraId="035BA5D1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6DF4EAA3" w14:textId="77777777" w:rsidR="00483058" w:rsidRPr="00483058" w:rsidRDefault="00483058" w:rsidP="00483058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Мінская, 62 на тэрыторыі УА “Навагрудскі дзяржаўны каледж”, </w:t>
            </w:r>
          </w:p>
          <w:p w14:paraId="67DA5364" w14:textId="77777777" w:rsidR="00FB0783" w:rsidRPr="00FB0783" w:rsidRDefault="00483058" w:rsidP="00483058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Навагрудскі гісторыка-краязнаўчы музей</w:t>
            </w:r>
          </w:p>
        </w:tc>
        <w:tc>
          <w:tcPr>
            <w:tcW w:w="2486" w:type="dxa"/>
          </w:tcPr>
          <w:p w14:paraId="3DBE1DFC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419133A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5A56A2" wp14:editId="64BA5758">
                  <wp:extent cx="2310765" cy="17316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FB0783" w14:paraId="1E8E3D60" w14:textId="77777777" w:rsidTr="00667225">
        <w:tc>
          <w:tcPr>
            <w:tcW w:w="754" w:type="dxa"/>
          </w:tcPr>
          <w:p w14:paraId="4BAEFE40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344" w:type="dxa"/>
          </w:tcPr>
          <w:p w14:paraId="135CC794" w14:textId="77777777" w:rsid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Скульптура «Картофель в камне»</w:t>
            </w:r>
          </w:p>
          <w:p w14:paraId="69612293" w14:textId="77777777" w:rsid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E7848E1" w14:textId="77777777" w:rsid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790B3A8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05491EA8" w14:textId="77777777" w:rsidR="00FB0783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058"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14:paraId="6129D8CA" w14:textId="77777777" w:rsidR="00483058" w:rsidRP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метал</w:t>
            </w:r>
          </w:p>
        </w:tc>
        <w:tc>
          <w:tcPr>
            <w:tcW w:w="2771" w:type="dxa"/>
          </w:tcPr>
          <w:p w14:paraId="1D6E9B58" w14:textId="77777777" w:rsidR="00FB0783" w:rsidRDefault="00483058" w:rsidP="00FB0783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г. Новогрудок, ул.Советская 18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14:paraId="374A5044" w14:textId="77777777" w:rsidR="00483058" w:rsidRPr="00FB0783" w:rsidRDefault="00483058" w:rsidP="00FB0783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УА «Навагрудскі дзяржаўны каледж тэхналогіі і бяспекі»</w:t>
            </w:r>
          </w:p>
        </w:tc>
        <w:tc>
          <w:tcPr>
            <w:tcW w:w="2486" w:type="dxa"/>
          </w:tcPr>
          <w:p w14:paraId="38F61D9D" w14:textId="77777777" w:rsidR="00FB0783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  <w:p w14:paraId="54DAF2DD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EA3F886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38230A1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4906562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28E32B9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43CC00B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9A041DD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40B62EC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3DED4F2" w14:textId="77777777" w:rsidR="0007116D" w:rsidRPr="00FB0783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369C204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BB5CAA5" wp14:editId="682C098F">
                  <wp:extent cx="1330960" cy="16637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etebvBOSeA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667225" w14:paraId="68CFF9CD" w14:textId="77777777" w:rsidTr="00667225">
        <w:tc>
          <w:tcPr>
            <w:tcW w:w="754" w:type="dxa"/>
          </w:tcPr>
          <w:p w14:paraId="51D54498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64</w:t>
            </w:r>
          </w:p>
        </w:tc>
        <w:tc>
          <w:tcPr>
            <w:tcW w:w="3344" w:type="dxa"/>
          </w:tcPr>
          <w:p w14:paraId="7DB56850" w14:textId="77777777" w:rsidR="00667225" w:rsidRDefault="00667225" w:rsidP="00667225"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Мемарыяльная дошка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Мазура Пятру Аляксеевічу</w:t>
            </w:r>
          </w:p>
        </w:tc>
        <w:tc>
          <w:tcPr>
            <w:tcW w:w="2349" w:type="dxa"/>
          </w:tcPr>
          <w:p w14:paraId="336FB0E3" w14:textId="77777777" w:rsid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2025</w:t>
            </w:r>
          </w:p>
          <w:p w14:paraId="5EE1B6A0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габбро-діабаз</w:t>
            </w:r>
          </w:p>
        </w:tc>
        <w:tc>
          <w:tcPr>
            <w:tcW w:w="2771" w:type="dxa"/>
          </w:tcPr>
          <w:p w14:paraId="142800E1" w14:textId="77777777" w:rsidR="00667225" w:rsidRPr="00483058" w:rsidRDefault="00667225" w:rsidP="00667225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Міцкевіча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18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фасадзе будынка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УА “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Сярэдняя школа № 4 імя Пятра Аляксеевіча Мазуры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</w:tc>
        <w:tc>
          <w:tcPr>
            <w:tcW w:w="2486" w:type="dxa"/>
          </w:tcPr>
          <w:p w14:paraId="5DB668AA" w14:textId="77777777" w:rsidR="00667225" w:rsidRDefault="00FC41F3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Добры стан</w:t>
            </w:r>
          </w:p>
          <w:p w14:paraId="39DA330D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2E545C7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0B2A4C8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0685D0E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EC6CF1B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C0423AA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5D8F6F8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F874322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32774A6" w14:textId="77777777" w:rsidR="0007116D" w:rsidRPr="00483058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0BB2E38B" w14:textId="77777777" w:rsidR="00667225" w:rsidRPr="00667225" w:rsidRDefault="009C6BA5" w:rsidP="0066722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</w:pPr>
            <w:r w:rsidRPr="009C6BA5"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  <w:drawing>
                <wp:inline distT="0" distB="0" distL="0" distR="0" wp14:anchorId="7C77A92F" wp14:editId="15A2620B">
                  <wp:extent cx="1746568" cy="1689734"/>
                  <wp:effectExtent l="9525" t="0" r="0" b="0"/>
                  <wp:docPr id="14" name="Рисунок 14" descr="C:\Users\user\AppData\Local\Temp\IMG_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IMG_9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77"/>
                          <a:stretch/>
                        </pic:blipFill>
                        <pic:spPr bwMode="auto">
                          <a:xfrm rot="5400000">
                            <a:off x="0" y="0"/>
                            <a:ext cx="1775701" cy="171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667225" w14:paraId="128346FA" w14:textId="77777777" w:rsidTr="00667225">
        <w:tc>
          <w:tcPr>
            <w:tcW w:w="754" w:type="dxa"/>
          </w:tcPr>
          <w:p w14:paraId="0DAF110E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65</w:t>
            </w:r>
          </w:p>
        </w:tc>
        <w:tc>
          <w:tcPr>
            <w:tcW w:w="3344" w:type="dxa"/>
          </w:tcPr>
          <w:p w14:paraId="102E08ED" w14:textId="77777777" w:rsidR="00667225" w:rsidRDefault="00667225" w:rsidP="00667225"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Мемарыяльная дошка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Пашынскаму Леаніду</w:t>
            </w:r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Фёдар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авіч</w:t>
            </w:r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2349" w:type="dxa"/>
          </w:tcPr>
          <w:p w14:paraId="51192079" w14:textId="77777777" w:rsid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2025</w:t>
            </w:r>
          </w:p>
          <w:p w14:paraId="4BFF9A86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27D7D4FB" w14:textId="77777777" w:rsidR="00667225" w:rsidRPr="00483058" w:rsidRDefault="00667225" w:rsidP="00667225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Суворава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9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фасадзе будынка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УА “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пецыяльна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я школа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-інтэрнат г. Навагрудка імя Л.Ф.Пашынскага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</w:tc>
        <w:tc>
          <w:tcPr>
            <w:tcW w:w="2486" w:type="dxa"/>
          </w:tcPr>
          <w:p w14:paraId="1E1273E8" w14:textId="77777777" w:rsidR="00667225" w:rsidRPr="00483058" w:rsidRDefault="00FC41F3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Добры стан</w:t>
            </w:r>
          </w:p>
        </w:tc>
        <w:tc>
          <w:tcPr>
            <w:tcW w:w="3855" w:type="dxa"/>
          </w:tcPr>
          <w:p w14:paraId="44F55323" w14:textId="77777777" w:rsidR="00667225" w:rsidRPr="00667225" w:rsidRDefault="0097747E" w:rsidP="0066722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</w:pPr>
            <w:r w:rsidRPr="0097747E"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  <w:drawing>
                <wp:inline distT="0" distB="0" distL="0" distR="0" wp14:anchorId="1197FE1D" wp14:editId="0EFC6845">
                  <wp:extent cx="1428750" cy="1857375"/>
                  <wp:effectExtent l="0" t="0" r="0" b="9525"/>
                  <wp:docPr id="16" name="Рисунок 16" descr="C:\Users\user\AppData\Local\Temp\IMG_9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IMG_95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3" t="14811" r="4370" b="26249"/>
                          <a:stretch/>
                        </pic:blipFill>
                        <pic:spPr bwMode="auto">
                          <a:xfrm>
                            <a:off x="0" y="0"/>
                            <a:ext cx="1434581" cy="186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08" w:rsidRPr="00667225" w14:paraId="20D1D0EA" w14:textId="77777777" w:rsidTr="00465204">
        <w:trPr>
          <w:trHeight w:val="3644"/>
        </w:trPr>
        <w:tc>
          <w:tcPr>
            <w:tcW w:w="754" w:type="dxa"/>
          </w:tcPr>
          <w:p w14:paraId="51468F74" w14:textId="77777777" w:rsidR="009F2D7B" w:rsidRDefault="009F2D7B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66</w:t>
            </w:r>
          </w:p>
        </w:tc>
        <w:tc>
          <w:tcPr>
            <w:tcW w:w="3344" w:type="dxa"/>
          </w:tcPr>
          <w:p w14:paraId="1AFA3C8B" w14:textId="77777777" w:rsidR="009F2D7B" w:rsidRPr="009F2D7B" w:rsidRDefault="009F2D7B" w:rsidP="009F2D7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F2D7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Мемарыяльная дошка </w:t>
            </w:r>
            <w:r w:rsidRPr="009F2D7B">
              <w:rPr>
                <w:rFonts w:ascii="Times New Roman" w:hAnsi="Times New Roman"/>
                <w:sz w:val="24"/>
                <w:szCs w:val="24"/>
              </w:rPr>
              <w:t>Гаховіч Валянцін</w:t>
            </w:r>
            <w:r w:rsidRPr="009F2D7B">
              <w:rPr>
                <w:rFonts w:ascii="Times New Roman" w:hAnsi="Times New Roman"/>
                <w:sz w:val="24"/>
                <w:szCs w:val="24"/>
                <w:lang w:val="be-BY"/>
              </w:rPr>
              <w:t>е</w:t>
            </w:r>
            <w:r w:rsidRPr="009F2D7B">
              <w:rPr>
                <w:rFonts w:ascii="Times New Roman" w:hAnsi="Times New Roman"/>
                <w:sz w:val="24"/>
                <w:szCs w:val="24"/>
              </w:rPr>
              <w:t xml:space="preserve"> Георгіеўн</w:t>
            </w:r>
            <w:r w:rsidRPr="009F2D7B">
              <w:rPr>
                <w:rFonts w:ascii="Times New Roman" w:hAnsi="Times New Roman"/>
                <w:sz w:val="24"/>
                <w:szCs w:val="24"/>
                <w:lang w:val="be-BY"/>
              </w:rPr>
              <w:t>е</w:t>
            </w:r>
          </w:p>
          <w:p w14:paraId="0CF16D73" w14:textId="77777777" w:rsidR="009F2D7B" w:rsidRDefault="009F2D7B" w:rsidP="009F2D7B"/>
        </w:tc>
        <w:tc>
          <w:tcPr>
            <w:tcW w:w="2349" w:type="dxa"/>
          </w:tcPr>
          <w:p w14:paraId="25009D29" w14:textId="77777777" w:rsidR="009F2D7B" w:rsidRDefault="009F2D7B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2025</w:t>
            </w:r>
          </w:p>
          <w:p w14:paraId="2399F335" w14:textId="77777777" w:rsidR="002B69AE" w:rsidRDefault="002B69AE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6413EC67" w14:textId="77777777" w:rsidR="009F2D7B" w:rsidRDefault="009F2D7B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Інтэрнацыянальная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13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фасадзе будынка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УА “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Спецыяльная школа</w:t>
            </w:r>
            <w:r w:rsidR="002B69A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№ 3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г. Навагрудка імя </w:t>
            </w:r>
            <w:r w:rsidR="002B69AE">
              <w:rPr>
                <w:rFonts w:ascii="Times New Roman" w:hAnsi="Times New Roman"/>
                <w:sz w:val="24"/>
                <w:szCs w:val="24"/>
                <w:lang w:val="be-BY"/>
              </w:rPr>
              <w:t>В.Г.Гаховіч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  <w:p w14:paraId="6B611570" w14:textId="77777777" w:rsidR="0058310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6806AB8" w14:textId="77777777" w:rsidR="0058310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78AC03B" w14:textId="77777777" w:rsidR="0058310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0FD516D" w14:textId="77777777" w:rsidR="00583108" w:rsidRPr="0048305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486" w:type="dxa"/>
          </w:tcPr>
          <w:p w14:paraId="4129B311" w14:textId="77777777" w:rsidR="009F2D7B" w:rsidRPr="00483058" w:rsidRDefault="009F2D7B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Добры стан</w:t>
            </w:r>
          </w:p>
        </w:tc>
        <w:tc>
          <w:tcPr>
            <w:tcW w:w="3855" w:type="dxa"/>
          </w:tcPr>
          <w:p w14:paraId="77C75F60" w14:textId="77777777" w:rsidR="00583108" w:rsidRPr="00583108" w:rsidRDefault="00583108" w:rsidP="00583108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BY"/>
              </w:rPr>
            </w:pPr>
            <w:r w:rsidRPr="00583108">
              <w:rPr>
                <w:rFonts w:ascii="Times New Roman" w:hAnsi="Times New Roman"/>
                <w:noProof/>
                <w:sz w:val="24"/>
                <w:szCs w:val="24"/>
                <w:lang w:val="ru-BY"/>
              </w:rPr>
              <w:drawing>
                <wp:anchor distT="0" distB="0" distL="114300" distR="114300" simplePos="0" relativeHeight="251658240" behindDoc="0" locked="0" layoutInCell="1" allowOverlap="1" wp14:anchorId="0438C85B" wp14:editId="116B01C2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34290</wp:posOffset>
                  </wp:positionV>
                  <wp:extent cx="1714500" cy="2162175"/>
                  <wp:effectExtent l="0" t="0" r="0" b="9525"/>
                  <wp:wrapNone/>
                  <wp:docPr id="15" name="Рисунок 15" descr="D:\9\ИННА\Рабочий стол док\Госприёмка объектов монументального искусства\Мемориальные доски СШ 4, спецшкола\СШ №3\IMG_1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9\ИННА\Рабочий стол док\Госприёмка объектов монументального искусства\Мемориальные доски СШ 4, спецшкола\СШ №3\IMG_1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7" r="4255" b="4655"/>
                          <a:stretch/>
                        </pic:blipFill>
                        <pic:spPr bwMode="auto">
                          <a:xfrm>
                            <a:off x="0" y="0"/>
                            <a:ext cx="1714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A2DBAA" w14:textId="77777777" w:rsidR="009F2D7B" w:rsidRPr="0097747E" w:rsidRDefault="009F2D7B" w:rsidP="009F2D7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</w:pPr>
          </w:p>
        </w:tc>
      </w:tr>
    </w:tbl>
    <w:p w14:paraId="2C4877C7" w14:textId="77777777" w:rsidR="00940C0F" w:rsidRPr="00FB0783" w:rsidRDefault="00940C0F" w:rsidP="006B491D">
      <w:pPr>
        <w:spacing w:line="180" w:lineRule="exact"/>
        <w:rPr>
          <w:rFonts w:ascii="Times New Roman" w:hAnsi="Times New Roman"/>
          <w:sz w:val="24"/>
          <w:szCs w:val="24"/>
          <w:lang w:val="be-BY"/>
        </w:rPr>
      </w:pPr>
    </w:p>
    <w:sectPr w:rsidR="00940C0F" w:rsidRPr="00FB0783" w:rsidSect="00652CC8">
      <w:headerReference w:type="even" r:id="rId73"/>
      <w:headerReference w:type="default" r:id="rId74"/>
      <w:pgSz w:w="16840" w:h="11879" w:orient="landscape" w:code="9"/>
      <w:pgMar w:top="720" w:right="720" w:bottom="720" w:left="720" w:header="958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6F835" w14:textId="77777777" w:rsidR="00F3053E" w:rsidRDefault="00F3053E">
      <w:r>
        <w:separator/>
      </w:r>
    </w:p>
  </w:endnote>
  <w:endnote w:type="continuationSeparator" w:id="0">
    <w:p w14:paraId="74142D15" w14:textId="77777777" w:rsidR="00F3053E" w:rsidRDefault="00F3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7CB1E" w14:textId="77777777" w:rsidR="00F3053E" w:rsidRDefault="00F3053E">
      <w:r>
        <w:separator/>
      </w:r>
    </w:p>
  </w:footnote>
  <w:footnote w:type="continuationSeparator" w:id="0">
    <w:p w14:paraId="57BD7F46" w14:textId="77777777" w:rsidR="00F3053E" w:rsidRDefault="00F30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A86A9" w14:textId="77777777" w:rsidR="005C7A96" w:rsidRDefault="005C7A96" w:rsidP="005E50B7">
    <w:pPr>
      <w:pStyle w:val="af9"/>
      <w:framePr w:wrap="around" w:vAnchor="text" w:hAnchor="margin" w:xAlign="center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14:paraId="37CCE3B4" w14:textId="77777777" w:rsidR="005C7A96" w:rsidRDefault="005C7A96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B8A1" w14:textId="77777777" w:rsidR="005C7A96" w:rsidRPr="00DD029F" w:rsidRDefault="005C7A96" w:rsidP="005E50B7">
    <w:pPr>
      <w:pStyle w:val="af9"/>
      <w:framePr w:wrap="around" w:vAnchor="text" w:hAnchor="margin" w:xAlign="center" w:y="1"/>
      <w:rPr>
        <w:rStyle w:val="aff6"/>
        <w:rFonts w:ascii="Times New Roman" w:hAnsi="Times New Roman"/>
        <w:sz w:val="28"/>
        <w:szCs w:val="28"/>
      </w:rPr>
    </w:pPr>
    <w:r w:rsidRPr="00DD029F">
      <w:rPr>
        <w:rStyle w:val="aff6"/>
        <w:rFonts w:ascii="Times New Roman" w:hAnsi="Times New Roman"/>
        <w:sz w:val="28"/>
        <w:szCs w:val="28"/>
      </w:rPr>
      <w:fldChar w:fldCharType="begin"/>
    </w:r>
    <w:r w:rsidRPr="00DD029F">
      <w:rPr>
        <w:rStyle w:val="aff6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ff6"/>
        <w:rFonts w:ascii="Times New Roman" w:hAnsi="Times New Roman"/>
        <w:sz w:val="28"/>
        <w:szCs w:val="28"/>
      </w:rPr>
      <w:fldChar w:fldCharType="separate"/>
    </w:r>
    <w:r>
      <w:rPr>
        <w:rStyle w:val="aff6"/>
        <w:rFonts w:ascii="Times New Roman" w:hAnsi="Times New Roman"/>
        <w:noProof/>
        <w:sz w:val="28"/>
        <w:szCs w:val="28"/>
      </w:rPr>
      <w:t>16</w:t>
    </w:r>
    <w:r w:rsidRPr="00DD029F">
      <w:rPr>
        <w:rStyle w:val="aff6"/>
        <w:rFonts w:ascii="Times New Roman" w:hAnsi="Times New Roman"/>
        <w:sz w:val="28"/>
        <w:szCs w:val="28"/>
      </w:rPr>
      <w:fldChar w:fldCharType="end"/>
    </w:r>
  </w:p>
  <w:p w14:paraId="6F97CAAF" w14:textId="77777777" w:rsidR="005C7A96" w:rsidRDefault="005C7A96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2F898C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989E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A11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BA310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CC01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103E1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E8C6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36DEF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EC2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5A1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8C3E9E"/>
    <w:multiLevelType w:val="singleLevel"/>
    <w:tmpl w:val="37E252A4"/>
    <w:lvl w:ilvl="0">
      <w:start w:val="1"/>
      <w:numFmt w:val="bullet"/>
      <w:pStyle w:val="a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11" w15:restartNumberingAfterBreak="0">
    <w:nsid w:val="2BA64565"/>
    <w:multiLevelType w:val="hybridMultilevel"/>
    <w:tmpl w:val="086C6F2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572AE"/>
    <w:multiLevelType w:val="hybridMultilevel"/>
    <w:tmpl w:val="5D8AD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30FF8"/>
    <w:multiLevelType w:val="singleLevel"/>
    <w:tmpl w:val="CA8A963A"/>
    <w:lvl w:ilvl="0">
      <w:start w:val="1"/>
      <w:numFmt w:val="decimal"/>
      <w:pStyle w:val="a0"/>
      <w:lvlText w:val="%1)"/>
      <w:lvlJc w:val="left"/>
      <w:pPr>
        <w:tabs>
          <w:tab w:val="num" w:pos="360"/>
        </w:tabs>
        <w:ind w:left="360" w:right="360" w:hanging="360"/>
      </w:pPr>
    </w:lvl>
  </w:abstractNum>
  <w:num w:numId="1" w16cid:durableId="1363357302">
    <w:abstractNumId w:val="9"/>
  </w:num>
  <w:num w:numId="2" w16cid:durableId="861748373">
    <w:abstractNumId w:val="8"/>
  </w:num>
  <w:num w:numId="3" w16cid:durableId="275868951">
    <w:abstractNumId w:val="10"/>
  </w:num>
  <w:num w:numId="4" w16cid:durableId="2103798817">
    <w:abstractNumId w:val="13"/>
  </w:num>
  <w:num w:numId="5" w16cid:durableId="1511989320">
    <w:abstractNumId w:val="7"/>
  </w:num>
  <w:num w:numId="6" w16cid:durableId="1063603833">
    <w:abstractNumId w:val="6"/>
  </w:num>
  <w:num w:numId="7" w16cid:durableId="1201236744">
    <w:abstractNumId w:val="5"/>
  </w:num>
  <w:num w:numId="8" w16cid:durableId="991524586">
    <w:abstractNumId w:val="4"/>
  </w:num>
  <w:num w:numId="9" w16cid:durableId="1821648579">
    <w:abstractNumId w:val="3"/>
  </w:num>
  <w:num w:numId="10" w16cid:durableId="1357659265">
    <w:abstractNumId w:val="2"/>
  </w:num>
  <w:num w:numId="11" w16cid:durableId="979964658">
    <w:abstractNumId w:val="1"/>
  </w:num>
  <w:num w:numId="12" w16cid:durableId="1593002458">
    <w:abstractNumId w:val="0"/>
  </w:num>
  <w:num w:numId="13" w16cid:durableId="1632586804">
    <w:abstractNumId w:val="10"/>
  </w:num>
  <w:num w:numId="14" w16cid:durableId="19520818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53064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95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538"/>
    <w:rsid w:val="00012107"/>
    <w:rsid w:val="00012FB4"/>
    <w:rsid w:val="000245AF"/>
    <w:rsid w:val="00026ED0"/>
    <w:rsid w:val="0002748E"/>
    <w:rsid w:val="00035C81"/>
    <w:rsid w:val="000412C5"/>
    <w:rsid w:val="00063B71"/>
    <w:rsid w:val="000649A5"/>
    <w:rsid w:val="0006790C"/>
    <w:rsid w:val="0007116D"/>
    <w:rsid w:val="000768D3"/>
    <w:rsid w:val="00076B00"/>
    <w:rsid w:val="000865A0"/>
    <w:rsid w:val="00087224"/>
    <w:rsid w:val="00093629"/>
    <w:rsid w:val="000A36BF"/>
    <w:rsid w:val="000B4F20"/>
    <w:rsid w:val="000D5F3E"/>
    <w:rsid w:val="000D6224"/>
    <w:rsid w:val="000E38F0"/>
    <w:rsid w:val="000E4D2F"/>
    <w:rsid w:val="000E502D"/>
    <w:rsid w:val="000F0B0C"/>
    <w:rsid w:val="000F61B3"/>
    <w:rsid w:val="00101D77"/>
    <w:rsid w:val="00103669"/>
    <w:rsid w:val="001112FB"/>
    <w:rsid w:val="00111F4B"/>
    <w:rsid w:val="00133B9B"/>
    <w:rsid w:val="00142835"/>
    <w:rsid w:val="00157963"/>
    <w:rsid w:val="00162AD8"/>
    <w:rsid w:val="00166944"/>
    <w:rsid w:val="00166DFD"/>
    <w:rsid w:val="00170A94"/>
    <w:rsid w:val="001722B9"/>
    <w:rsid w:val="0018261A"/>
    <w:rsid w:val="001840EE"/>
    <w:rsid w:val="001843EB"/>
    <w:rsid w:val="00187B16"/>
    <w:rsid w:val="001B2F71"/>
    <w:rsid w:val="001C1D29"/>
    <w:rsid w:val="001C68A9"/>
    <w:rsid w:val="001D65A4"/>
    <w:rsid w:val="001E1727"/>
    <w:rsid w:val="001F3D8D"/>
    <w:rsid w:val="001F6B40"/>
    <w:rsid w:val="00205390"/>
    <w:rsid w:val="00205728"/>
    <w:rsid w:val="00207DF2"/>
    <w:rsid w:val="00236A1D"/>
    <w:rsid w:val="00237A07"/>
    <w:rsid w:val="00241E8E"/>
    <w:rsid w:val="00250512"/>
    <w:rsid w:val="00254B2A"/>
    <w:rsid w:val="00261F09"/>
    <w:rsid w:val="00266FDF"/>
    <w:rsid w:val="00281C28"/>
    <w:rsid w:val="0028242B"/>
    <w:rsid w:val="00285BEB"/>
    <w:rsid w:val="00295362"/>
    <w:rsid w:val="00297EA9"/>
    <w:rsid w:val="002A27E0"/>
    <w:rsid w:val="002A4FE9"/>
    <w:rsid w:val="002A5311"/>
    <w:rsid w:val="002B5417"/>
    <w:rsid w:val="002B54EB"/>
    <w:rsid w:val="002B69AE"/>
    <w:rsid w:val="002D26B2"/>
    <w:rsid w:val="002F15B1"/>
    <w:rsid w:val="003221E5"/>
    <w:rsid w:val="003265B8"/>
    <w:rsid w:val="00330238"/>
    <w:rsid w:val="00332F58"/>
    <w:rsid w:val="00356EC3"/>
    <w:rsid w:val="003628D6"/>
    <w:rsid w:val="00364C71"/>
    <w:rsid w:val="003771B0"/>
    <w:rsid w:val="00380DDC"/>
    <w:rsid w:val="003957F7"/>
    <w:rsid w:val="0039661A"/>
    <w:rsid w:val="00397852"/>
    <w:rsid w:val="003D3C4B"/>
    <w:rsid w:val="003E5150"/>
    <w:rsid w:val="003E59E1"/>
    <w:rsid w:val="003E62EC"/>
    <w:rsid w:val="004156C5"/>
    <w:rsid w:val="0041641D"/>
    <w:rsid w:val="00417ED1"/>
    <w:rsid w:val="00421BE4"/>
    <w:rsid w:val="00431B77"/>
    <w:rsid w:val="004377B8"/>
    <w:rsid w:val="00462D8D"/>
    <w:rsid w:val="00464A01"/>
    <w:rsid w:val="00465204"/>
    <w:rsid w:val="00476918"/>
    <w:rsid w:val="00482944"/>
    <w:rsid w:val="00482B65"/>
    <w:rsid w:val="00483058"/>
    <w:rsid w:val="00483D3A"/>
    <w:rsid w:val="004850C0"/>
    <w:rsid w:val="00487DA3"/>
    <w:rsid w:val="00491BCE"/>
    <w:rsid w:val="004A1530"/>
    <w:rsid w:val="004A25F6"/>
    <w:rsid w:val="004A2B36"/>
    <w:rsid w:val="004A341D"/>
    <w:rsid w:val="004B26E3"/>
    <w:rsid w:val="004B2B24"/>
    <w:rsid w:val="004B3ECE"/>
    <w:rsid w:val="004D3300"/>
    <w:rsid w:val="004D6034"/>
    <w:rsid w:val="004D759B"/>
    <w:rsid w:val="004E1025"/>
    <w:rsid w:val="004F244C"/>
    <w:rsid w:val="00503A02"/>
    <w:rsid w:val="00512B5A"/>
    <w:rsid w:val="00516256"/>
    <w:rsid w:val="00522988"/>
    <w:rsid w:val="00527BDA"/>
    <w:rsid w:val="00540873"/>
    <w:rsid w:val="005605AE"/>
    <w:rsid w:val="00562540"/>
    <w:rsid w:val="0056614C"/>
    <w:rsid w:val="005676DD"/>
    <w:rsid w:val="005740CD"/>
    <w:rsid w:val="00583108"/>
    <w:rsid w:val="005904B7"/>
    <w:rsid w:val="00593EF4"/>
    <w:rsid w:val="00597D7A"/>
    <w:rsid w:val="005B2EC1"/>
    <w:rsid w:val="005C4CAF"/>
    <w:rsid w:val="005C7A96"/>
    <w:rsid w:val="005D7585"/>
    <w:rsid w:val="005E0C72"/>
    <w:rsid w:val="005E35E8"/>
    <w:rsid w:val="005E50B7"/>
    <w:rsid w:val="00623ADC"/>
    <w:rsid w:val="0062744A"/>
    <w:rsid w:val="006412E5"/>
    <w:rsid w:val="00652CC8"/>
    <w:rsid w:val="006631D8"/>
    <w:rsid w:val="00667225"/>
    <w:rsid w:val="006726C6"/>
    <w:rsid w:val="00674CDE"/>
    <w:rsid w:val="006827D9"/>
    <w:rsid w:val="00695277"/>
    <w:rsid w:val="006B0279"/>
    <w:rsid w:val="006B491D"/>
    <w:rsid w:val="006C54BF"/>
    <w:rsid w:val="006E2E99"/>
    <w:rsid w:val="00701A1F"/>
    <w:rsid w:val="007102CF"/>
    <w:rsid w:val="007124FB"/>
    <w:rsid w:val="00721F3C"/>
    <w:rsid w:val="00732EF0"/>
    <w:rsid w:val="00737C09"/>
    <w:rsid w:val="0074220A"/>
    <w:rsid w:val="00753F0C"/>
    <w:rsid w:val="00772C9E"/>
    <w:rsid w:val="00776131"/>
    <w:rsid w:val="007824A7"/>
    <w:rsid w:val="00786D1F"/>
    <w:rsid w:val="00793C08"/>
    <w:rsid w:val="00793F26"/>
    <w:rsid w:val="007B19DF"/>
    <w:rsid w:val="007B2A46"/>
    <w:rsid w:val="007B44F1"/>
    <w:rsid w:val="007B6020"/>
    <w:rsid w:val="007C1AE2"/>
    <w:rsid w:val="007D1F41"/>
    <w:rsid w:val="007D45AD"/>
    <w:rsid w:val="007D670A"/>
    <w:rsid w:val="007D7FCC"/>
    <w:rsid w:val="007E341F"/>
    <w:rsid w:val="007E79DD"/>
    <w:rsid w:val="007F0FB6"/>
    <w:rsid w:val="0081073C"/>
    <w:rsid w:val="008122BB"/>
    <w:rsid w:val="00813F68"/>
    <w:rsid w:val="008167A6"/>
    <w:rsid w:val="008207B0"/>
    <w:rsid w:val="00820B79"/>
    <w:rsid w:val="00821B02"/>
    <w:rsid w:val="008248A9"/>
    <w:rsid w:val="00842901"/>
    <w:rsid w:val="008436A7"/>
    <w:rsid w:val="00843753"/>
    <w:rsid w:val="00864367"/>
    <w:rsid w:val="00881D93"/>
    <w:rsid w:val="00885F74"/>
    <w:rsid w:val="008926F3"/>
    <w:rsid w:val="008A5D39"/>
    <w:rsid w:val="008B0164"/>
    <w:rsid w:val="008B70BC"/>
    <w:rsid w:val="008B76F9"/>
    <w:rsid w:val="008C1A39"/>
    <w:rsid w:val="008C4C47"/>
    <w:rsid w:val="008D0907"/>
    <w:rsid w:val="008D12F9"/>
    <w:rsid w:val="008D4EE5"/>
    <w:rsid w:val="008E6F62"/>
    <w:rsid w:val="008F15CC"/>
    <w:rsid w:val="008F611E"/>
    <w:rsid w:val="008F7CE1"/>
    <w:rsid w:val="00911E61"/>
    <w:rsid w:val="00921799"/>
    <w:rsid w:val="00933DC8"/>
    <w:rsid w:val="00934665"/>
    <w:rsid w:val="009348F1"/>
    <w:rsid w:val="00940C0F"/>
    <w:rsid w:val="00947157"/>
    <w:rsid w:val="00956366"/>
    <w:rsid w:val="0097747E"/>
    <w:rsid w:val="00981A32"/>
    <w:rsid w:val="009853B0"/>
    <w:rsid w:val="009A1F1B"/>
    <w:rsid w:val="009A2001"/>
    <w:rsid w:val="009B521C"/>
    <w:rsid w:val="009B5BB0"/>
    <w:rsid w:val="009C0B70"/>
    <w:rsid w:val="009C6BA5"/>
    <w:rsid w:val="009D3FD0"/>
    <w:rsid w:val="009E05D0"/>
    <w:rsid w:val="009E35E8"/>
    <w:rsid w:val="009F2D7B"/>
    <w:rsid w:val="009F681B"/>
    <w:rsid w:val="00A11510"/>
    <w:rsid w:val="00A258CB"/>
    <w:rsid w:val="00A3514B"/>
    <w:rsid w:val="00A37092"/>
    <w:rsid w:val="00A44A4B"/>
    <w:rsid w:val="00A554A8"/>
    <w:rsid w:val="00A6345A"/>
    <w:rsid w:val="00A67DB3"/>
    <w:rsid w:val="00A750A7"/>
    <w:rsid w:val="00A754C7"/>
    <w:rsid w:val="00A81E3C"/>
    <w:rsid w:val="00A82A75"/>
    <w:rsid w:val="00A864E0"/>
    <w:rsid w:val="00A929CA"/>
    <w:rsid w:val="00A92F8C"/>
    <w:rsid w:val="00AA1FD5"/>
    <w:rsid w:val="00AA654F"/>
    <w:rsid w:val="00AB3C17"/>
    <w:rsid w:val="00AB4103"/>
    <w:rsid w:val="00AB488C"/>
    <w:rsid w:val="00AB7BD4"/>
    <w:rsid w:val="00AC0E50"/>
    <w:rsid w:val="00AC5D03"/>
    <w:rsid w:val="00AC62D6"/>
    <w:rsid w:val="00AD5659"/>
    <w:rsid w:val="00AE71F3"/>
    <w:rsid w:val="00AF5AEF"/>
    <w:rsid w:val="00B15C64"/>
    <w:rsid w:val="00B342B3"/>
    <w:rsid w:val="00B42ABD"/>
    <w:rsid w:val="00B5336B"/>
    <w:rsid w:val="00B7017F"/>
    <w:rsid w:val="00B85D5E"/>
    <w:rsid w:val="00B977C7"/>
    <w:rsid w:val="00BC547C"/>
    <w:rsid w:val="00BC58E0"/>
    <w:rsid w:val="00BC6CAF"/>
    <w:rsid w:val="00BF37CE"/>
    <w:rsid w:val="00BF7EB2"/>
    <w:rsid w:val="00C01F22"/>
    <w:rsid w:val="00C03572"/>
    <w:rsid w:val="00C06475"/>
    <w:rsid w:val="00C074B5"/>
    <w:rsid w:val="00C10B4A"/>
    <w:rsid w:val="00C13082"/>
    <w:rsid w:val="00C15529"/>
    <w:rsid w:val="00C17B9C"/>
    <w:rsid w:val="00C23595"/>
    <w:rsid w:val="00C331B7"/>
    <w:rsid w:val="00C35928"/>
    <w:rsid w:val="00C36C2B"/>
    <w:rsid w:val="00C40DB7"/>
    <w:rsid w:val="00C6117F"/>
    <w:rsid w:val="00C64D06"/>
    <w:rsid w:val="00C713CD"/>
    <w:rsid w:val="00C826AE"/>
    <w:rsid w:val="00CA10CE"/>
    <w:rsid w:val="00CB0893"/>
    <w:rsid w:val="00CC0758"/>
    <w:rsid w:val="00CD4BE0"/>
    <w:rsid w:val="00CD591C"/>
    <w:rsid w:val="00CD7D55"/>
    <w:rsid w:val="00CE3E04"/>
    <w:rsid w:val="00CE7785"/>
    <w:rsid w:val="00D007A9"/>
    <w:rsid w:val="00D01661"/>
    <w:rsid w:val="00D026AC"/>
    <w:rsid w:val="00D14A07"/>
    <w:rsid w:val="00D1556D"/>
    <w:rsid w:val="00D21214"/>
    <w:rsid w:val="00D226FB"/>
    <w:rsid w:val="00D37FB9"/>
    <w:rsid w:val="00D467F6"/>
    <w:rsid w:val="00D50093"/>
    <w:rsid w:val="00D5201F"/>
    <w:rsid w:val="00D52FB6"/>
    <w:rsid w:val="00D543CB"/>
    <w:rsid w:val="00D552FF"/>
    <w:rsid w:val="00D677EE"/>
    <w:rsid w:val="00D767C6"/>
    <w:rsid w:val="00D86A72"/>
    <w:rsid w:val="00DB541B"/>
    <w:rsid w:val="00DD029F"/>
    <w:rsid w:val="00DE1538"/>
    <w:rsid w:val="00DF03AB"/>
    <w:rsid w:val="00DF20CF"/>
    <w:rsid w:val="00DF49AB"/>
    <w:rsid w:val="00DF50D5"/>
    <w:rsid w:val="00E012FC"/>
    <w:rsid w:val="00E033E5"/>
    <w:rsid w:val="00E07E1F"/>
    <w:rsid w:val="00E1364C"/>
    <w:rsid w:val="00E14407"/>
    <w:rsid w:val="00E149C1"/>
    <w:rsid w:val="00E15BCD"/>
    <w:rsid w:val="00E23753"/>
    <w:rsid w:val="00E312B1"/>
    <w:rsid w:val="00E35E84"/>
    <w:rsid w:val="00E422D0"/>
    <w:rsid w:val="00E43972"/>
    <w:rsid w:val="00E52A02"/>
    <w:rsid w:val="00E564C6"/>
    <w:rsid w:val="00E61C3D"/>
    <w:rsid w:val="00E63254"/>
    <w:rsid w:val="00E72CC4"/>
    <w:rsid w:val="00E8301D"/>
    <w:rsid w:val="00E97EA6"/>
    <w:rsid w:val="00EB3727"/>
    <w:rsid w:val="00EB6DF8"/>
    <w:rsid w:val="00EB77DB"/>
    <w:rsid w:val="00EC3042"/>
    <w:rsid w:val="00EE6857"/>
    <w:rsid w:val="00EF4AB3"/>
    <w:rsid w:val="00F037B5"/>
    <w:rsid w:val="00F03C19"/>
    <w:rsid w:val="00F05629"/>
    <w:rsid w:val="00F2546A"/>
    <w:rsid w:val="00F26C4D"/>
    <w:rsid w:val="00F302F5"/>
    <w:rsid w:val="00F3053E"/>
    <w:rsid w:val="00F316F4"/>
    <w:rsid w:val="00F55FC2"/>
    <w:rsid w:val="00F60E6C"/>
    <w:rsid w:val="00F76740"/>
    <w:rsid w:val="00FB0783"/>
    <w:rsid w:val="00FB11F5"/>
    <w:rsid w:val="00FB28EF"/>
    <w:rsid w:val="00FC41F3"/>
    <w:rsid w:val="00FC5C50"/>
    <w:rsid w:val="00FD03D5"/>
    <w:rsid w:val="00FD0C27"/>
    <w:rsid w:val="00FD17E8"/>
    <w:rsid w:val="00FD5CCC"/>
    <w:rsid w:val="00FD6498"/>
    <w:rsid w:val="00FD7015"/>
    <w:rsid w:val="00FF1C87"/>
    <w:rsid w:val="00FF3852"/>
    <w:rsid w:val="00FF4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510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667225"/>
    <w:pPr>
      <w:jc w:val="both"/>
    </w:pPr>
    <w:rPr>
      <w:rFonts w:ascii="Arial" w:hAnsi="Arial"/>
      <w:spacing w:val="-5"/>
      <w:lang w:eastAsia="en-US"/>
    </w:rPr>
  </w:style>
  <w:style w:type="paragraph" w:styleId="1">
    <w:name w:val="heading 1"/>
    <w:basedOn w:val="a2"/>
    <w:next w:val="a3"/>
    <w:qFormat/>
    <w:rsid w:val="00A82A75"/>
    <w:pPr>
      <w:spacing w:after="220"/>
      <w:jc w:val="left"/>
      <w:outlineLvl w:val="0"/>
    </w:pPr>
  </w:style>
  <w:style w:type="paragraph" w:styleId="21">
    <w:name w:val="heading 2"/>
    <w:basedOn w:val="a2"/>
    <w:next w:val="a3"/>
    <w:qFormat/>
    <w:rsid w:val="00A82A75"/>
    <w:pPr>
      <w:jc w:val="left"/>
      <w:outlineLvl w:val="1"/>
    </w:pPr>
    <w:rPr>
      <w:sz w:val="18"/>
    </w:rPr>
  </w:style>
  <w:style w:type="paragraph" w:styleId="31">
    <w:name w:val="heading 3"/>
    <w:basedOn w:val="a2"/>
    <w:next w:val="a3"/>
    <w:qFormat/>
    <w:rsid w:val="00A82A75"/>
    <w:pPr>
      <w:spacing w:after="220"/>
      <w:jc w:val="left"/>
      <w:outlineLvl w:val="2"/>
    </w:pPr>
    <w:rPr>
      <w:rFonts w:ascii="Arial" w:hAnsi="Arial"/>
      <w:sz w:val="22"/>
    </w:rPr>
  </w:style>
  <w:style w:type="paragraph" w:styleId="41">
    <w:name w:val="heading 4"/>
    <w:basedOn w:val="a2"/>
    <w:next w:val="a3"/>
    <w:qFormat/>
    <w:rsid w:val="00A82A75"/>
    <w:pPr>
      <w:ind w:left="360"/>
      <w:outlineLvl w:val="3"/>
    </w:pPr>
    <w:rPr>
      <w:spacing w:val="-5"/>
      <w:sz w:val="18"/>
    </w:rPr>
  </w:style>
  <w:style w:type="paragraph" w:styleId="51">
    <w:name w:val="heading 5"/>
    <w:basedOn w:val="a2"/>
    <w:next w:val="a3"/>
    <w:qFormat/>
    <w:rsid w:val="00A82A75"/>
    <w:pPr>
      <w:ind w:left="720"/>
      <w:outlineLvl w:val="4"/>
    </w:pPr>
    <w:rPr>
      <w:spacing w:val="-5"/>
      <w:sz w:val="18"/>
    </w:rPr>
  </w:style>
  <w:style w:type="paragraph" w:styleId="6">
    <w:name w:val="heading 6"/>
    <w:basedOn w:val="a2"/>
    <w:next w:val="a3"/>
    <w:qFormat/>
    <w:rsid w:val="00A82A75"/>
    <w:pPr>
      <w:ind w:left="1080"/>
      <w:outlineLvl w:val="5"/>
    </w:pPr>
    <w:rPr>
      <w:spacing w:val="-5"/>
      <w:sz w:val="18"/>
    </w:rPr>
  </w:style>
  <w:style w:type="paragraph" w:styleId="7">
    <w:name w:val="heading 7"/>
    <w:basedOn w:val="a1"/>
    <w:next w:val="a1"/>
    <w:qFormat/>
    <w:rsid w:val="00A82A7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qFormat/>
    <w:rsid w:val="00A82A7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qFormat/>
    <w:rsid w:val="00A82A7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Внимание"/>
    <w:basedOn w:val="a1"/>
    <w:next w:val="a8"/>
    <w:rsid w:val="00A82A75"/>
    <w:pPr>
      <w:spacing w:before="220" w:after="220" w:line="220" w:lineRule="atLeast"/>
    </w:pPr>
  </w:style>
  <w:style w:type="paragraph" w:styleId="a8">
    <w:name w:val="Salutation"/>
    <w:basedOn w:val="a1"/>
    <w:next w:val="a9"/>
    <w:rsid w:val="00A82A75"/>
    <w:pPr>
      <w:spacing w:before="220" w:after="220" w:line="220" w:lineRule="atLeast"/>
      <w:jc w:val="left"/>
    </w:pPr>
  </w:style>
  <w:style w:type="paragraph" w:styleId="a3">
    <w:name w:val="Body Text"/>
    <w:basedOn w:val="a1"/>
    <w:rsid w:val="00A82A75"/>
    <w:pPr>
      <w:spacing w:after="220" w:line="220" w:lineRule="atLeast"/>
    </w:pPr>
  </w:style>
  <w:style w:type="paragraph" w:customStyle="1" w:styleId="aa">
    <w:name w:val="Список копий"/>
    <w:basedOn w:val="a1"/>
    <w:rsid w:val="00A82A75"/>
    <w:pPr>
      <w:keepLines/>
      <w:spacing w:line="220" w:lineRule="atLeast"/>
      <w:ind w:left="360" w:hanging="360"/>
    </w:pPr>
  </w:style>
  <w:style w:type="paragraph" w:styleId="ab">
    <w:name w:val="Closing"/>
    <w:basedOn w:val="a1"/>
    <w:next w:val="ac"/>
    <w:rsid w:val="00A82A75"/>
    <w:pPr>
      <w:keepNext/>
      <w:spacing w:after="60" w:line="220" w:lineRule="atLeast"/>
    </w:pPr>
  </w:style>
  <w:style w:type="paragraph" w:styleId="ac">
    <w:name w:val="Signature"/>
    <w:basedOn w:val="a1"/>
    <w:next w:val="ad"/>
    <w:rsid w:val="00A82A75"/>
    <w:pPr>
      <w:keepNext/>
      <w:spacing w:before="880" w:line="220" w:lineRule="atLeast"/>
      <w:jc w:val="left"/>
    </w:pPr>
  </w:style>
  <w:style w:type="paragraph" w:customStyle="1" w:styleId="ae">
    <w:name w:val="Название предприятия"/>
    <w:basedOn w:val="a1"/>
    <w:rsid w:val="00A82A75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af">
    <w:name w:val="Date"/>
    <w:basedOn w:val="a1"/>
    <w:next w:val="af0"/>
    <w:rsid w:val="00A82A75"/>
    <w:pPr>
      <w:spacing w:after="220" w:line="220" w:lineRule="atLeast"/>
    </w:pPr>
  </w:style>
  <w:style w:type="character" w:styleId="af1">
    <w:name w:val="Emphasis"/>
    <w:qFormat/>
    <w:rsid w:val="00A82A75"/>
    <w:rPr>
      <w:rFonts w:ascii="Arial Black" w:hAnsi="Arial Black"/>
      <w:sz w:val="18"/>
    </w:rPr>
  </w:style>
  <w:style w:type="paragraph" w:customStyle="1" w:styleId="af2">
    <w:name w:val="Приложение"/>
    <w:basedOn w:val="a1"/>
    <w:next w:val="aa"/>
    <w:rsid w:val="00A82A75"/>
    <w:pPr>
      <w:keepNext/>
      <w:keepLines/>
      <w:spacing w:after="220" w:line="220" w:lineRule="atLeast"/>
    </w:pPr>
  </w:style>
  <w:style w:type="paragraph" w:customStyle="1" w:styleId="a2">
    <w:name w:val="База заголовка"/>
    <w:basedOn w:val="a1"/>
    <w:next w:val="a3"/>
    <w:rsid w:val="00A82A75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af3">
    <w:name w:val="Внутренний адрес"/>
    <w:basedOn w:val="a1"/>
    <w:rsid w:val="00A82A75"/>
    <w:pPr>
      <w:spacing w:line="220" w:lineRule="atLeast"/>
    </w:pPr>
  </w:style>
  <w:style w:type="paragraph" w:customStyle="1" w:styleId="af0">
    <w:name w:val="Адресат"/>
    <w:basedOn w:val="af3"/>
    <w:next w:val="af3"/>
    <w:rsid w:val="00A82A75"/>
    <w:pPr>
      <w:spacing w:before="220"/>
    </w:pPr>
  </w:style>
  <w:style w:type="paragraph" w:customStyle="1" w:styleId="af4">
    <w:name w:val="Указания"/>
    <w:basedOn w:val="a1"/>
    <w:next w:val="af0"/>
    <w:rsid w:val="00A82A75"/>
    <w:pPr>
      <w:spacing w:after="220" w:line="220" w:lineRule="atLeast"/>
    </w:pPr>
    <w:rPr>
      <w:caps/>
    </w:rPr>
  </w:style>
  <w:style w:type="paragraph" w:customStyle="1" w:styleId="22">
    <w:name w:val="Инициалы 2"/>
    <w:basedOn w:val="a1"/>
    <w:next w:val="af2"/>
    <w:rsid w:val="00A82A75"/>
    <w:pPr>
      <w:keepNext/>
      <w:keepLines/>
      <w:spacing w:before="220" w:line="220" w:lineRule="atLeast"/>
    </w:pPr>
  </w:style>
  <w:style w:type="paragraph" w:customStyle="1" w:styleId="af5">
    <w:name w:val="Строка ссылки"/>
    <w:basedOn w:val="a1"/>
    <w:next w:val="af4"/>
    <w:rsid w:val="00A82A75"/>
    <w:pPr>
      <w:spacing w:after="220" w:line="220" w:lineRule="atLeast"/>
      <w:jc w:val="left"/>
    </w:pPr>
  </w:style>
  <w:style w:type="paragraph" w:customStyle="1" w:styleId="af6">
    <w:name w:val="Обратный адрес"/>
    <w:basedOn w:val="a1"/>
    <w:rsid w:val="00A82A7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af7">
    <w:name w:val="Название предприятия в подписи"/>
    <w:basedOn w:val="ac"/>
    <w:next w:val="22"/>
    <w:rsid w:val="00A82A75"/>
    <w:pPr>
      <w:spacing w:before="0"/>
    </w:pPr>
  </w:style>
  <w:style w:type="paragraph" w:customStyle="1" w:styleId="ad">
    <w:name w:val="Должность в подписи"/>
    <w:basedOn w:val="ac"/>
    <w:next w:val="af7"/>
    <w:rsid w:val="00A82A75"/>
    <w:pPr>
      <w:spacing w:before="0"/>
    </w:pPr>
  </w:style>
  <w:style w:type="character" w:customStyle="1" w:styleId="af8">
    <w:name w:val="Девиз"/>
    <w:rsid w:val="00A82A75"/>
    <w:rPr>
      <w:rFonts w:ascii="Arial Black" w:hAnsi="Arial Black"/>
      <w:sz w:val="18"/>
      <w:lang w:val="ru-RU"/>
    </w:rPr>
  </w:style>
  <w:style w:type="paragraph" w:customStyle="1" w:styleId="a9">
    <w:name w:val="Тема"/>
    <w:basedOn w:val="a1"/>
    <w:next w:val="a3"/>
    <w:rsid w:val="00A82A75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af9">
    <w:name w:val="header"/>
    <w:basedOn w:val="a1"/>
    <w:rsid w:val="00A82A75"/>
    <w:pPr>
      <w:tabs>
        <w:tab w:val="center" w:pos="4320"/>
        <w:tab w:val="right" w:pos="8640"/>
      </w:tabs>
    </w:pPr>
  </w:style>
  <w:style w:type="paragraph" w:styleId="afa">
    <w:name w:val="footer"/>
    <w:basedOn w:val="a1"/>
    <w:rsid w:val="00A82A75"/>
    <w:pPr>
      <w:tabs>
        <w:tab w:val="center" w:pos="4320"/>
        <w:tab w:val="right" w:pos="8640"/>
      </w:tabs>
    </w:pPr>
  </w:style>
  <w:style w:type="paragraph" w:styleId="afb">
    <w:name w:val="List"/>
    <w:basedOn w:val="a3"/>
    <w:rsid w:val="00A82A75"/>
    <w:pPr>
      <w:ind w:left="360" w:hanging="360"/>
    </w:pPr>
  </w:style>
  <w:style w:type="paragraph" w:styleId="a">
    <w:name w:val="List Bullet"/>
    <w:basedOn w:val="afb"/>
    <w:autoRedefine/>
    <w:rsid w:val="00A82A75"/>
    <w:pPr>
      <w:numPr>
        <w:numId w:val="3"/>
      </w:numPr>
    </w:pPr>
  </w:style>
  <w:style w:type="paragraph" w:styleId="a0">
    <w:name w:val="List Number"/>
    <w:basedOn w:val="a3"/>
    <w:rsid w:val="00A82A75"/>
    <w:pPr>
      <w:numPr>
        <w:numId w:val="4"/>
      </w:numPr>
    </w:pPr>
  </w:style>
  <w:style w:type="paragraph" w:styleId="HTML">
    <w:name w:val="HTML Address"/>
    <w:basedOn w:val="a1"/>
    <w:rsid w:val="00A82A75"/>
    <w:rPr>
      <w:i/>
      <w:iCs/>
    </w:rPr>
  </w:style>
  <w:style w:type="paragraph" w:styleId="afc">
    <w:name w:val="envelope address"/>
    <w:basedOn w:val="a1"/>
    <w:rsid w:val="00A82A75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character" w:styleId="HTML0">
    <w:name w:val="HTML Acronym"/>
    <w:basedOn w:val="a4"/>
    <w:rsid w:val="00A82A75"/>
    <w:rPr>
      <w:lang w:val="ru-RU"/>
    </w:rPr>
  </w:style>
  <w:style w:type="character" w:styleId="afd">
    <w:name w:val="Hyperlink"/>
    <w:rsid w:val="00A82A75"/>
    <w:rPr>
      <w:color w:val="0000FF"/>
      <w:u w:val="single"/>
      <w:lang w:val="ru-RU"/>
    </w:rPr>
  </w:style>
  <w:style w:type="paragraph" w:styleId="afe">
    <w:name w:val="Note Heading"/>
    <w:basedOn w:val="a1"/>
    <w:next w:val="a1"/>
    <w:rsid w:val="00A82A75"/>
  </w:style>
  <w:style w:type="paragraph" w:styleId="aff">
    <w:name w:val="toa heading"/>
    <w:basedOn w:val="a1"/>
    <w:next w:val="a1"/>
    <w:semiHidden/>
    <w:rsid w:val="00A82A75"/>
    <w:pPr>
      <w:spacing w:before="120"/>
    </w:pPr>
    <w:rPr>
      <w:rFonts w:cs="Arial"/>
      <w:b/>
      <w:bCs/>
      <w:sz w:val="24"/>
      <w:szCs w:val="24"/>
    </w:rPr>
  </w:style>
  <w:style w:type="character" w:styleId="aff0">
    <w:name w:val="endnote reference"/>
    <w:semiHidden/>
    <w:rsid w:val="00A82A75"/>
    <w:rPr>
      <w:vertAlign w:val="superscript"/>
      <w:lang w:val="ru-RU"/>
    </w:rPr>
  </w:style>
  <w:style w:type="character" w:styleId="aff1">
    <w:name w:val="annotation reference"/>
    <w:semiHidden/>
    <w:rsid w:val="00A82A75"/>
    <w:rPr>
      <w:sz w:val="16"/>
      <w:szCs w:val="16"/>
      <w:lang w:val="ru-RU"/>
    </w:rPr>
  </w:style>
  <w:style w:type="character" w:styleId="aff2">
    <w:name w:val="footnote reference"/>
    <w:semiHidden/>
    <w:rsid w:val="00A82A75"/>
    <w:rPr>
      <w:vertAlign w:val="superscript"/>
      <w:lang w:val="ru-RU"/>
    </w:rPr>
  </w:style>
  <w:style w:type="character" w:styleId="HTML1">
    <w:name w:val="HTML Keyboard"/>
    <w:rsid w:val="00A82A75"/>
    <w:rPr>
      <w:rFonts w:ascii="Courier New" w:hAnsi="Courier New"/>
      <w:sz w:val="20"/>
      <w:szCs w:val="20"/>
      <w:lang w:val="ru-RU"/>
    </w:rPr>
  </w:style>
  <w:style w:type="character" w:styleId="HTML2">
    <w:name w:val="HTML Code"/>
    <w:rsid w:val="00A82A75"/>
    <w:rPr>
      <w:rFonts w:ascii="Courier New" w:hAnsi="Courier New"/>
      <w:sz w:val="20"/>
      <w:szCs w:val="20"/>
      <w:lang w:val="ru-RU"/>
    </w:rPr>
  </w:style>
  <w:style w:type="paragraph" w:styleId="aff3">
    <w:name w:val="Body Text First Indent"/>
    <w:basedOn w:val="a3"/>
    <w:rsid w:val="00A82A75"/>
    <w:pPr>
      <w:spacing w:after="120" w:line="240" w:lineRule="auto"/>
      <w:ind w:firstLine="210"/>
    </w:pPr>
  </w:style>
  <w:style w:type="paragraph" w:styleId="aff4">
    <w:name w:val="Body Text Indent"/>
    <w:basedOn w:val="a1"/>
    <w:rsid w:val="00A82A75"/>
    <w:pPr>
      <w:spacing w:after="120"/>
      <w:ind w:left="283"/>
    </w:pPr>
  </w:style>
  <w:style w:type="paragraph" w:styleId="23">
    <w:name w:val="Body Text First Indent 2"/>
    <w:basedOn w:val="aff4"/>
    <w:rsid w:val="00A82A75"/>
    <w:pPr>
      <w:ind w:firstLine="210"/>
    </w:pPr>
  </w:style>
  <w:style w:type="paragraph" w:styleId="20">
    <w:name w:val="List Bullet 2"/>
    <w:basedOn w:val="a1"/>
    <w:autoRedefine/>
    <w:rsid w:val="00A82A75"/>
    <w:pPr>
      <w:numPr>
        <w:numId w:val="5"/>
      </w:numPr>
    </w:pPr>
  </w:style>
  <w:style w:type="paragraph" w:styleId="30">
    <w:name w:val="List Bullet 3"/>
    <w:basedOn w:val="a1"/>
    <w:autoRedefine/>
    <w:rsid w:val="00A82A75"/>
    <w:pPr>
      <w:numPr>
        <w:numId w:val="6"/>
      </w:numPr>
    </w:pPr>
  </w:style>
  <w:style w:type="paragraph" w:styleId="40">
    <w:name w:val="List Bullet 4"/>
    <w:basedOn w:val="a1"/>
    <w:autoRedefine/>
    <w:rsid w:val="00A82A75"/>
    <w:pPr>
      <w:numPr>
        <w:numId w:val="7"/>
      </w:numPr>
    </w:pPr>
  </w:style>
  <w:style w:type="paragraph" w:styleId="50">
    <w:name w:val="List Bullet 5"/>
    <w:basedOn w:val="a1"/>
    <w:autoRedefine/>
    <w:rsid w:val="00A82A75"/>
    <w:pPr>
      <w:numPr>
        <w:numId w:val="8"/>
      </w:numPr>
    </w:pPr>
  </w:style>
  <w:style w:type="paragraph" w:customStyle="1" w:styleId="10">
    <w:name w:val="Название1"/>
    <w:basedOn w:val="a1"/>
    <w:qFormat/>
    <w:rsid w:val="00A82A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f5">
    <w:name w:val="caption"/>
    <w:basedOn w:val="a1"/>
    <w:next w:val="a1"/>
    <w:qFormat/>
    <w:rsid w:val="00A82A75"/>
    <w:pPr>
      <w:spacing w:before="120" w:after="120"/>
    </w:pPr>
    <w:rPr>
      <w:b/>
      <w:bCs/>
    </w:rPr>
  </w:style>
  <w:style w:type="character" w:styleId="aff6">
    <w:name w:val="page number"/>
    <w:basedOn w:val="a4"/>
    <w:rsid w:val="00A82A75"/>
    <w:rPr>
      <w:lang w:val="ru-RU"/>
    </w:rPr>
  </w:style>
  <w:style w:type="character" w:styleId="aff7">
    <w:name w:val="line number"/>
    <w:basedOn w:val="a4"/>
    <w:rsid w:val="00A82A75"/>
    <w:rPr>
      <w:lang w:val="ru-RU"/>
    </w:rPr>
  </w:style>
  <w:style w:type="paragraph" w:styleId="2">
    <w:name w:val="List Number 2"/>
    <w:basedOn w:val="a1"/>
    <w:rsid w:val="00A82A75"/>
    <w:pPr>
      <w:numPr>
        <w:numId w:val="9"/>
      </w:numPr>
    </w:pPr>
  </w:style>
  <w:style w:type="paragraph" w:styleId="3">
    <w:name w:val="List Number 3"/>
    <w:basedOn w:val="a1"/>
    <w:rsid w:val="00A82A75"/>
    <w:pPr>
      <w:numPr>
        <w:numId w:val="10"/>
      </w:numPr>
    </w:pPr>
  </w:style>
  <w:style w:type="paragraph" w:styleId="4">
    <w:name w:val="List Number 4"/>
    <w:basedOn w:val="a1"/>
    <w:rsid w:val="00A82A75"/>
    <w:pPr>
      <w:numPr>
        <w:numId w:val="11"/>
      </w:numPr>
    </w:pPr>
  </w:style>
  <w:style w:type="paragraph" w:styleId="5">
    <w:name w:val="List Number 5"/>
    <w:basedOn w:val="a1"/>
    <w:rsid w:val="00A82A75"/>
    <w:pPr>
      <w:numPr>
        <w:numId w:val="12"/>
      </w:numPr>
    </w:pPr>
  </w:style>
  <w:style w:type="character" w:styleId="HTML3">
    <w:name w:val="HTML Sample"/>
    <w:rsid w:val="00A82A75"/>
    <w:rPr>
      <w:rFonts w:ascii="Courier New" w:hAnsi="Courier New"/>
      <w:lang w:val="ru-RU"/>
    </w:rPr>
  </w:style>
  <w:style w:type="paragraph" w:styleId="24">
    <w:name w:val="envelope return"/>
    <w:basedOn w:val="a1"/>
    <w:rsid w:val="00A82A75"/>
    <w:rPr>
      <w:rFonts w:cs="Arial"/>
    </w:rPr>
  </w:style>
  <w:style w:type="paragraph" w:styleId="aff8">
    <w:name w:val="Normal (Web)"/>
    <w:basedOn w:val="a1"/>
    <w:uiPriority w:val="99"/>
    <w:rsid w:val="00A82A75"/>
    <w:rPr>
      <w:rFonts w:ascii="Times New Roman" w:hAnsi="Times New Roman"/>
      <w:sz w:val="24"/>
      <w:szCs w:val="24"/>
    </w:rPr>
  </w:style>
  <w:style w:type="paragraph" w:styleId="aff9">
    <w:name w:val="Normal Indent"/>
    <w:basedOn w:val="a1"/>
    <w:rsid w:val="00A82A75"/>
    <w:pPr>
      <w:ind w:left="720"/>
    </w:pPr>
  </w:style>
  <w:style w:type="paragraph" w:styleId="11">
    <w:name w:val="toc 1"/>
    <w:basedOn w:val="a1"/>
    <w:next w:val="a1"/>
    <w:autoRedefine/>
    <w:semiHidden/>
    <w:rsid w:val="00A82A75"/>
  </w:style>
  <w:style w:type="paragraph" w:styleId="25">
    <w:name w:val="toc 2"/>
    <w:basedOn w:val="a1"/>
    <w:next w:val="a1"/>
    <w:autoRedefine/>
    <w:semiHidden/>
    <w:rsid w:val="00A82A75"/>
    <w:pPr>
      <w:ind w:left="200"/>
    </w:pPr>
  </w:style>
  <w:style w:type="paragraph" w:styleId="32">
    <w:name w:val="toc 3"/>
    <w:basedOn w:val="a1"/>
    <w:next w:val="a1"/>
    <w:autoRedefine/>
    <w:semiHidden/>
    <w:rsid w:val="00A82A75"/>
    <w:pPr>
      <w:ind w:left="400"/>
    </w:pPr>
  </w:style>
  <w:style w:type="paragraph" w:styleId="42">
    <w:name w:val="toc 4"/>
    <w:basedOn w:val="a1"/>
    <w:next w:val="a1"/>
    <w:autoRedefine/>
    <w:semiHidden/>
    <w:rsid w:val="00A82A75"/>
    <w:pPr>
      <w:ind w:left="600"/>
    </w:pPr>
  </w:style>
  <w:style w:type="paragraph" w:styleId="52">
    <w:name w:val="toc 5"/>
    <w:basedOn w:val="a1"/>
    <w:next w:val="a1"/>
    <w:autoRedefine/>
    <w:semiHidden/>
    <w:rsid w:val="00A82A75"/>
    <w:pPr>
      <w:ind w:left="800"/>
    </w:pPr>
  </w:style>
  <w:style w:type="paragraph" w:styleId="60">
    <w:name w:val="toc 6"/>
    <w:basedOn w:val="a1"/>
    <w:next w:val="a1"/>
    <w:autoRedefine/>
    <w:semiHidden/>
    <w:rsid w:val="00A82A75"/>
    <w:pPr>
      <w:ind w:left="1000"/>
    </w:pPr>
  </w:style>
  <w:style w:type="paragraph" w:styleId="70">
    <w:name w:val="toc 7"/>
    <w:basedOn w:val="a1"/>
    <w:next w:val="a1"/>
    <w:autoRedefine/>
    <w:semiHidden/>
    <w:rsid w:val="00A82A75"/>
    <w:pPr>
      <w:ind w:left="1200"/>
    </w:pPr>
  </w:style>
  <w:style w:type="paragraph" w:styleId="80">
    <w:name w:val="toc 8"/>
    <w:basedOn w:val="a1"/>
    <w:next w:val="a1"/>
    <w:autoRedefine/>
    <w:semiHidden/>
    <w:rsid w:val="00A82A75"/>
    <w:pPr>
      <w:ind w:left="1400"/>
    </w:pPr>
  </w:style>
  <w:style w:type="paragraph" w:styleId="90">
    <w:name w:val="toc 9"/>
    <w:basedOn w:val="a1"/>
    <w:next w:val="a1"/>
    <w:autoRedefine/>
    <w:semiHidden/>
    <w:rsid w:val="00A82A75"/>
    <w:pPr>
      <w:ind w:left="1600"/>
    </w:pPr>
  </w:style>
  <w:style w:type="character" w:styleId="HTML4">
    <w:name w:val="HTML Definition"/>
    <w:rsid w:val="00A82A75"/>
    <w:rPr>
      <w:i/>
      <w:iCs/>
      <w:lang w:val="ru-RU"/>
    </w:rPr>
  </w:style>
  <w:style w:type="paragraph" w:styleId="26">
    <w:name w:val="Body Text 2"/>
    <w:basedOn w:val="a1"/>
    <w:rsid w:val="00A82A75"/>
    <w:pPr>
      <w:spacing w:after="120" w:line="480" w:lineRule="auto"/>
    </w:pPr>
  </w:style>
  <w:style w:type="paragraph" w:styleId="33">
    <w:name w:val="Body Text 3"/>
    <w:basedOn w:val="a1"/>
    <w:rsid w:val="00A82A75"/>
    <w:pPr>
      <w:spacing w:after="120"/>
    </w:pPr>
    <w:rPr>
      <w:sz w:val="16"/>
      <w:szCs w:val="16"/>
    </w:rPr>
  </w:style>
  <w:style w:type="paragraph" w:styleId="27">
    <w:name w:val="Body Text Indent 2"/>
    <w:basedOn w:val="a1"/>
    <w:rsid w:val="00A82A75"/>
    <w:pPr>
      <w:spacing w:after="120" w:line="480" w:lineRule="auto"/>
      <w:ind w:left="283"/>
    </w:pPr>
  </w:style>
  <w:style w:type="paragraph" w:styleId="34">
    <w:name w:val="Body Text Indent 3"/>
    <w:basedOn w:val="a1"/>
    <w:rsid w:val="00A82A75"/>
    <w:pPr>
      <w:spacing w:after="120"/>
      <w:ind w:left="283"/>
    </w:pPr>
    <w:rPr>
      <w:sz w:val="16"/>
      <w:szCs w:val="16"/>
    </w:rPr>
  </w:style>
  <w:style w:type="character" w:styleId="HTML5">
    <w:name w:val="HTML Variable"/>
    <w:rsid w:val="00A82A75"/>
    <w:rPr>
      <w:i/>
      <w:iCs/>
      <w:lang w:val="ru-RU"/>
    </w:rPr>
  </w:style>
  <w:style w:type="paragraph" w:styleId="affa">
    <w:name w:val="table of figures"/>
    <w:basedOn w:val="a1"/>
    <w:next w:val="a1"/>
    <w:semiHidden/>
    <w:rsid w:val="00A82A75"/>
    <w:pPr>
      <w:ind w:left="400" w:hanging="400"/>
    </w:pPr>
  </w:style>
  <w:style w:type="character" w:styleId="HTML6">
    <w:name w:val="HTML Typewriter"/>
    <w:rsid w:val="00A82A75"/>
    <w:rPr>
      <w:rFonts w:ascii="Courier New" w:hAnsi="Courier New"/>
      <w:sz w:val="20"/>
      <w:szCs w:val="20"/>
      <w:lang w:val="ru-RU"/>
    </w:rPr>
  </w:style>
  <w:style w:type="paragraph" w:styleId="affb">
    <w:name w:val="Subtitle"/>
    <w:basedOn w:val="a1"/>
    <w:qFormat/>
    <w:rsid w:val="00A82A75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affc">
    <w:name w:val="List Continue"/>
    <w:basedOn w:val="a1"/>
    <w:rsid w:val="00A82A75"/>
    <w:pPr>
      <w:spacing w:after="120"/>
      <w:ind w:left="283"/>
    </w:pPr>
  </w:style>
  <w:style w:type="paragraph" w:styleId="28">
    <w:name w:val="List Continue 2"/>
    <w:basedOn w:val="a1"/>
    <w:rsid w:val="00A82A75"/>
    <w:pPr>
      <w:spacing w:after="120"/>
      <w:ind w:left="566"/>
    </w:pPr>
  </w:style>
  <w:style w:type="paragraph" w:styleId="35">
    <w:name w:val="List Continue 3"/>
    <w:basedOn w:val="a1"/>
    <w:rsid w:val="00A82A75"/>
    <w:pPr>
      <w:spacing w:after="120"/>
      <w:ind w:left="849"/>
    </w:pPr>
  </w:style>
  <w:style w:type="paragraph" w:styleId="43">
    <w:name w:val="List Continue 4"/>
    <w:basedOn w:val="a1"/>
    <w:rsid w:val="00A82A75"/>
    <w:pPr>
      <w:spacing w:after="120"/>
      <w:ind w:left="1132"/>
    </w:pPr>
  </w:style>
  <w:style w:type="paragraph" w:styleId="53">
    <w:name w:val="List Continue 5"/>
    <w:basedOn w:val="a1"/>
    <w:rsid w:val="00A82A75"/>
    <w:pPr>
      <w:spacing w:after="120"/>
      <w:ind w:left="1415"/>
    </w:pPr>
  </w:style>
  <w:style w:type="character" w:styleId="affd">
    <w:name w:val="FollowedHyperlink"/>
    <w:rsid w:val="00A82A75"/>
    <w:rPr>
      <w:color w:val="800080"/>
      <w:u w:val="single"/>
      <w:lang w:val="ru-RU"/>
    </w:rPr>
  </w:style>
  <w:style w:type="paragraph" w:styleId="29">
    <w:name w:val="List 2"/>
    <w:basedOn w:val="a1"/>
    <w:rsid w:val="00A82A75"/>
    <w:pPr>
      <w:ind w:left="566" w:hanging="283"/>
    </w:pPr>
  </w:style>
  <w:style w:type="paragraph" w:styleId="36">
    <w:name w:val="List 3"/>
    <w:basedOn w:val="a1"/>
    <w:rsid w:val="00A82A75"/>
    <w:pPr>
      <w:ind w:left="849" w:hanging="283"/>
    </w:pPr>
  </w:style>
  <w:style w:type="paragraph" w:styleId="44">
    <w:name w:val="List 4"/>
    <w:basedOn w:val="a1"/>
    <w:rsid w:val="00A82A75"/>
    <w:pPr>
      <w:ind w:left="1132" w:hanging="283"/>
    </w:pPr>
  </w:style>
  <w:style w:type="paragraph" w:styleId="54">
    <w:name w:val="List 5"/>
    <w:basedOn w:val="a1"/>
    <w:rsid w:val="00A82A75"/>
    <w:pPr>
      <w:ind w:left="1415" w:hanging="283"/>
    </w:pPr>
  </w:style>
  <w:style w:type="paragraph" w:styleId="HTML7">
    <w:name w:val="HTML Preformatted"/>
    <w:basedOn w:val="a1"/>
    <w:rsid w:val="00A82A75"/>
    <w:rPr>
      <w:rFonts w:ascii="Courier New" w:hAnsi="Courier New" w:cs="Courier New"/>
    </w:rPr>
  </w:style>
  <w:style w:type="character" w:styleId="affe">
    <w:name w:val="Strong"/>
    <w:qFormat/>
    <w:rsid w:val="00A82A75"/>
    <w:rPr>
      <w:b/>
      <w:bCs/>
      <w:lang w:val="ru-RU"/>
    </w:rPr>
  </w:style>
  <w:style w:type="paragraph" w:styleId="afff">
    <w:name w:val="Document Map"/>
    <w:basedOn w:val="a1"/>
    <w:semiHidden/>
    <w:rsid w:val="00A82A75"/>
    <w:pPr>
      <w:shd w:val="clear" w:color="auto" w:fill="000080"/>
    </w:pPr>
    <w:rPr>
      <w:rFonts w:ascii="Tahoma" w:hAnsi="Tahoma" w:cs="Tahoma"/>
    </w:rPr>
  </w:style>
  <w:style w:type="paragraph" w:styleId="afff0">
    <w:name w:val="table of authorities"/>
    <w:basedOn w:val="a1"/>
    <w:next w:val="a1"/>
    <w:semiHidden/>
    <w:rsid w:val="00A82A75"/>
    <w:pPr>
      <w:ind w:left="200" w:hanging="200"/>
    </w:pPr>
  </w:style>
  <w:style w:type="paragraph" w:styleId="afff1">
    <w:name w:val="Plain Text"/>
    <w:basedOn w:val="a1"/>
    <w:rsid w:val="00A82A75"/>
    <w:rPr>
      <w:rFonts w:ascii="Courier New" w:hAnsi="Courier New" w:cs="Courier New"/>
    </w:rPr>
  </w:style>
  <w:style w:type="paragraph" w:styleId="afff2">
    <w:name w:val="endnote text"/>
    <w:basedOn w:val="a1"/>
    <w:semiHidden/>
    <w:rsid w:val="00A82A75"/>
  </w:style>
  <w:style w:type="paragraph" w:styleId="afff3">
    <w:name w:val="macro"/>
    <w:semiHidden/>
    <w:rsid w:val="00A82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pacing w:val="-5"/>
      <w:lang w:eastAsia="en-US"/>
    </w:rPr>
  </w:style>
  <w:style w:type="paragraph" w:styleId="afff4">
    <w:name w:val="annotation text"/>
    <w:basedOn w:val="a1"/>
    <w:semiHidden/>
    <w:rsid w:val="00A82A75"/>
  </w:style>
  <w:style w:type="paragraph" w:styleId="afff5">
    <w:name w:val="footnote text"/>
    <w:basedOn w:val="a1"/>
    <w:semiHidden/>
    <w:rsid w:val="00A82A75"/>
  </w:style>
  <w:style w:type="paragraph" w:styleId="12">
    <w:name w:val="index 1"/>
    <w:basedOn w:val="a1"/>
    <w:next w:val="a1"/>
    <w:autoRedefine/>
    <w:semiHidden/>
    <w:rsid w:val="00A82A75"/>
    <w:pPr>
      <w:ind w:left="200" w:hanging="200"/>
    </w:pPr>
  </w:style>
  <w:style w:type="paragraph" w:styleId="afff6">
    <w:name w:val="index heading"/>
    <w:basedOn w:val="a1"/>
    <w:next w:val="12"/>
    <w:semiHidden/>
    <w:rsid w:val="00A82A75"/>
    <w:rPr>
      <w:rFonts w:cs="Arial"/>
      <w:b/>
      <w:bCs/>
    </w:rPr>
  </w:style>
  <w:style w:type="paragraph" w:styleId="2a">
    <w:name w:val="index 2"/>
    <w:basedOn w:val="a1"/>
    <w:next w:val="a1"/>
    <w:autoRedefine/>
    <w:semiHidden/>
    <w:rsid w:val="00A82A75"/>
    <w:pPr>
      <w:ind w:left="400" w:hanging="200"/>
    </w:pPr>
  </w:style>
  <w:style w:type="paragraph" w:styleId="37">
    <w:name w:val="index 3"/>
    <w:basedOn w:val="a1"/>
    <w:next w:val="a1"/>
    <w:autoRedefine/>
    <w:semiHidden/>
    <w:rsid w:val="00A82A75"/>
    <w:pPr>
      <w:ind w:left="600" w:hanging="200"/>
    </w:pPr>
  </w:style>
  <w:style w:type="paragraph" w:styleId="45">
    <w:name w:val="index 4"/>
    <w:basedOn w:val="a1"/>
    <w:next w:val="a1"/>
    <w:autoRedefine/>
    <w:semiHidden/>
    <w:rsid w:val="00A82A75"/>
    <w:pPr>
      <w:ind w:left="800" w:hanging="200"/>
    </w:pPr>
  </w:style>
  <w:style w:type="paragraph" w:styleId="55">
    <w:name w:val="index 5"/>
    <w:basedOn w:val="a1"/>
    <w:next w:val="a1"/>
    <w:autoRedefine/>
    <w:semiHidden/>
    <w:rsid w:val="00A82A75"/>
    <w:pPr>
      <w:ind w:left="1000" w:hanging="200"/>
    </w:pPr>
  </w:style>
  <w:style w:type="paragraph" w:styleId="61">
    <w:name w:val="index 6"/>
    <w:basedOn w:val="a1"/>
    <w:next w:val="a1"/>
    <w:autoRedefine/>
    <w:semiHidden/>
    <w:rsid w:val="00A82A75"/>
    <w:pPr>
      <w:ind w:left="1200" w:hanging="200"/>
    </w:pPr>
  </w:style>
  <w:style w:type="paragraph" w:styleId="71">
    <w:name w:val="index 7"/>
    <w:basedOn w:val="a1"/>
    <w:next w:val="a1"/>
    <w:autoRedefine/>
    <w:semiHidden/>
    <w:rsid w:val="00A82A75"/>
    <w:pPr>
      <w:ind w:left="1400" w:hanging="200"/>
    </w:pPr>
  </w:style>
  <w:style w:type="paragraph" w:styleId="81">
    <w:name w:val="index 8"/>
    <w:basedOn w:val="a1"/>
    <w:next w:val="a1"/>
    <w:autoRedefine/>
    <w:semiHidden/>
    <w:rsid w:val="00A82A75"/>
    <w:pPr>
      <w:ind w:left="1600" w:hanging="200"/>
    </w:pPr>
  </w:style>
  <w:style w:type="paragraph" w:styleId="91">
    <w:name w:val="index 9"/>
    <w:basedOn w:val="a1"/>
    <w:next w:val="a1"/>
    <w:autoRedefine/>
    <w:semiHidden/>
    <w:rsid w:val="00A82A75"/>
    <w:pPr>
      <w:ind w:left="1800" w:hanging="200"/>
    </w:pPr>
  </w:style>
  <w:style w:type="paragraph" w:styleId="afff7">
    <w:name w:val="Block Text"/>
    <w:basedOn w:val="a1"/>
    <w:rsid w:val="00A82A75"/>
    <w:pPr>
      <w:spacing w:after="120"/>
      <w:ind w:left="1440" w:right="1440"/>
    </w:pPr>
  </w:style>
  <w:style w:type="character" w:styleId="HTML8">
    <w:name w:val="HTML Cite"/>
    <w:rsid w:val="00A82A75"/>
    <w:rPr>
      <w:i/>
      <w:iCs/>
      <w:lang w:val="ru-RU"/>
    </w:rPr>
  </w:style>
  <w:style w:type="paragraph" w:styleId="afff8">
    <w:name w:val="Message Header"/>
    <w:basedOn w:val="a1"/>
    <w:rsid w:val="00A82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afff9">
    <w:name w:val="E-mail Signature"/>
    <w:basedOn w:val="a1"/>
    <w:rsid w:val="00A82A75"/>
  </w:style>
  <w:style w:type="table" w:styleId="afffa">
    <w:name w:val="Table Grid"/>
    <w:basedOn w:val="a5"/>
    <w:uiPriority w:val="59"/>
    <w:rsid w:val="00BF37C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b">
    <w:name w:val="Balloon Text"/>
    <w:basedOn w:val="a1"/>
    <w:link w:val="afffc"/>
    <w:rsid w:val="00FD5CCC"/>
    <w:rPr>
      <w:rFonts w:ascii="Segoe UI" w:hAnsi="Segoe UI" w:cs="Segoe UI"/>
      <w:sz w:val="18"/>
      <w:szCs w:val="18"/>
    </w:rPr>
  </w:style>
  <w:style w:type="character" w:customStyle="1" w:styleId="afffc">
    <w:name w:val="Текст выноски Знак"/>
    <w:basedOn w:val="a4"/>
    <w:link w:val="afffb"/>
    <w:rsid w:val="00FD5CCC"/>
    <w:rPr>
      <w:rFonts w:ascii="Segoe UI" w:hAnsi="Segoe UI" w:cs="Segoe UI"/>
      <w:spacing w:val="-5"/>
      <w:sz w:val="18"/>
      <w:szCs w:val="18"/>
      <w:lang w:val="ru-RU" w:eastAsia="en-US"/>
    </w:rPr>
  </w:style>
  <w:style w:type="paragraph" w:styleId="afffd">
    <w:name w:val="List Paragraph"/>
    <w:basedOn w:val="a1"/>
    <w:uiPriority w:val="34"/>
    <w:qFormat/>
    <w:rsid w:val="005605AE"/>
    <w:pPr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7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AppData\Local\SMBusiness\40b54620-5a75-4e34-b507-3a48123fcfba\&#1041;&#1083;&#1072;&#1085;&#1082;%20&#1087;&#1080;&#1089;&#1100;&#1084;&#1072;%20&#1086;&#1073;&#1083;&#1080;&#1089;&#1087;&#1086;&#1083;&#1082;&#1086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A9FCD-0D84-4A00-8979-E92E8EB5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облисполкома</Template>
  <TotalTime>0</TotalTime>
  <Pages>22</Pages>
  <Words>2214</Words>
  <Characters>12622</Characters>
  <Application>Microsoft Office Word</Application>
  <DocSecurity>0</DocSecurity>
  <PresentationFormat/>
  <Lines>105</Lines>
  <Paragraphs>29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Стандартное письмо</vt:lpstr>
    </vt:vector>
  </TitlesOfParts>
  <LinksUpToDate>false</LinksUpToDate>
  <CharactersWithSpaces>14807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Стандартное письмо</dc:title>
  <dc:creator/>
  <cp:lastModifiedBy/>
  <cp:revision>1</cp:revision>
  <cp:lastPrinted>1900-12-31T20:00:00Z</cp:lastPrinted>
  <dcterms:created xsi:type="dcterms:W3CDTF">2026-01-28T06:15:00Z</dcterms:created>
  <dcterms:modified xsi:type="dcterms:W3CDTF">2026-01-28T06:15:00Z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1049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