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fa"/>
        <w:tblW w:w="15559" w:type="dxa"/>
        <w:tblLook w:val="04A0" w:firstRow="1" w:lastRow="0" w:firstColumn="1" w:lastColumn="0" w:noHBand="0" w:noVBand="1"/>
      </w:tblPr>
      <w:tblGrid>
        <w:gridCol w:w="737"/>
        <w:gridCol w:w="3263"/>
        <w:gridCol w:w="2317"/>
        <w:gridCol w:w="2754"/>
        <w:gridCol w:w="2432"/>
        <w:gridCol w:w="4056"/>
      </w:tblGrid>
      <w:tr w:rsidR="00AA654F" w14:paraId="4C4778D1" w14:textId="77777777" w:rsidTr="00AA654F">
        <w:tc>
          <w:tcPr>
            <w:tcW w:w="1555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8E1D0" w14:textId="77777777" w:rsidR="00AA654F" w:rsidRPr="0074220A" w:rsidRDefault="00BF7EB2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74220A">
              <w:rPr>
                <w:rFonts w:ascii="Times New Roman" w:hAnsi="Times New Roman"/>
                <w:sz w:val="30"/>
                <w:szCs w:val="30"/>
                <w:lang w:val="be-BY"/>
              </w:rPr>
              <w:t>Рэестр</w:t>
            </w:r>
            <w:r w:rsidR="00AA654F" w:rsidRPr="0074220A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 аб'екта</w:t>
            </w:r>
            <w:r w:rsidRPr="0074220A">
              <w:rPr>
                <w:rFonts w:ascii="Times New Roman" w:hAnsi="Times New Roman"/>
                <w:sz w:val="30"/>
                <w:szCs w:val="30"/>
                <w:lang w:val="be-BY"/>
              </w:rPr>
              <w:t>ў</w:t>
            </w:r>
            <w:r w:rsidR="00AA654F" w:rsidRPr="0074220A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 манументальнага і манументальна-дэкаратыўнага мастацтва Навагрудскага раёна</w:t>
            </w:r>
          </w:p>
          <w:p w14:paraId="25ABD642" w14:textId="77777777" w:rsidR="00AA654F" w:rsidRPr="004A25F6" w:rsidRDefault="00AA654F" w:rsidP="00786D1F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</w:tr>
      <w:tr w:rsidR="00001239" w14:paraId="5A69E31B" w14:textId="77777777" w:rsidTr="00667225">
        <w:tc>
          <w:tcPr>
            <w:tcW w:w="754" w:type="dxa"/>
            <w:tcBorders>
              <w:top w:val="single" w:sz="4" w:space="0" w:color="auto"/>
            </w:tcBorders>
          </w:tcPr>
          <w:p w14:paraId="6CF2D7C5" w14:textId="77777777" w:rsidR="00940C0F" w:rsidRPr="004A25F6" w:rsidRDefault="00F2546A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№ п/п</w:t>
            </w:r>
          </w:p>
        </w:tc>
        <w:tc>
          <w:tcPr>
            <w:tcW w:w="3344" w:type="dxa"/>
            <w:tcBorders>
              <w:top w:val="single" w:sz="4" w:space="0" w:color="auto"/>
            </w:tcBorders>
          </w:tcPr>
          <w:p w14:paraId="3B4C8558" w14:textId="77777777" w:rsidR="00940C0F" w:rsidRPr="004A25F6" w:rsidRDefault="00940C0F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Назва і аўтар (ы) твора</w:t>
            </w:r>
          </w:p>
        </w:tc>
        <w:tc>
          <w:tcPr>
            <w:tcW w:w="2349" w:type="dxa"/>
            <w:tcBorders>
              <w:top w:val="single" w:sz="4" w:space="0" w:color="auto"/>
            </w:tcBorders>
          </w:tcPr>
          <w:p w14:paraId="01A466A7" w14:textId="77777777" w:rsidR="00940C0F" w:rsidRPr="004A25F6" w:rsidRDefault="00940C0F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Апісанне твора (год стварэння, матэрыял, тэхніка, памеры)</w:t>
            </w:r>
          </w:p>
        </w:tc>
        <w:tc>
          <w:tcPr>
            <w:tcW w:w="2771" w:type="dxa"/>
            <w:tcBorders>
              <w:top w:val="single" w:sz="4" w:space="0" w:color="auto"/>
            </w:tcBorders>
          </w:tcPr>
          <w:p w14:paraId="1B02B471" w14:textId="77777777" w:rsidR="00940C0F" w:rsidRPr="004A25F6" w:rsidRDefault="00940C0F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Месцазнаходжанне (адрас)</w:t>
            </w:r>
            <w:r w:rsidR="00A3514B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, </w:t>
            </w:r>
            <w:r w:rsidR="00A3514B" w:rsidRPr="0074220A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уласнік</w:t>
            </w:r>
          </w:p>
        </w:tc>
        <w:tc>
          <w:tcPr>
            <w:tcW w:w="2486" w:type="dxa"/>
            <w:tcBorders>
              <w:top w:val="single" w:sz="4" w:space="0" w:color="auto"/>
            </w:tcBorders>
          </w:tcPr>
          <w:p w14:paraId="51D10720" w14:textId="77777777" w:rsidR="00940C0F" w:rsidRPr="004A25F6" w:rsidRDefault="00940C0F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Тэхнічны стан (апісанне тэхн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ічнага стану, патрабуецца/не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 рэканструкцыя, капітальны, бягучы рамонт)</w:t>
            </w:r>
          </w:p>
        </w:tc>
        <w:tc>
          <w:tcPr>
            <w:tcW w:w="3855" w:type="dxa"/>
            <w:tcBorders>
              <w:top w:val="single" w:sz="4" w:space="0" w:color="auto"/>
            </w:tcBorders>
          </w:tcPr>
          <w:p w14:paraId="5B0B452E" w14:textId="77777777" w:rsidR="00940C0F" w:rsidRPr="004A25F6" w:rsidRDefault="00940C0F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Фатаграфія</w:t>
            </w:r>
          </w:p>
        </w:tc>
      </w:tr>
      <w:tr w:rsidR="00001239" w:rsidRPr="00F2546A" w14:paraId="10986C4D" w14:textId="77777777" w:rsidTr="00667225">
        <w:tc>
          <w:tcPr>
            <w:tcW w:w="754" w:type="dxa"/>
          </w:tcPr>
          <w:p w14:paraId="2B3A6424" w14:textId="77777777" w:rsidR="00C331B7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3344" w:type="dxa"/>
          </w:tcPr>
          <w:p w14:paraId="7A20910A" w14:textId="77777777" w:rsidR="00C331B7" w:rsidRPr="0039661A" w:rsidRDefault="00C331B7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39661A">
              <w:rPr>
                <w:rFonts w:ascii="Times New Roman" w:hAnsi="Times New Roman"/>
                <w:sz w:val="24"/>
                <w:szCs w:val="24"/>
                <w:lang w:val="be-BY" w:eastAsia="ru-RU"/>
              </w:rPr>
              <w:t>Помнік Адаму Міцкевічу</w:t>
            </w:r>
          </w:p>
          <w:p w14:paraId="4E693647" w14:textId="77777777" w:rsidR="00C331B7" w:rsidRPr="00F2546A" w:rsidRDefault="00C331B7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Янушкевіч</w:t>
            </w:r>
          </w:p>
        </w:tc>
        <w:tc>
          <w:tcPr>
            <w:tcW w:w="2349" w:type="dxa"/>
          </w:tcPr>
          <w:p w14:paraId="35540F32" w14:textId="77777777" w:rsidR="00C331B7" w:rsidRDefault="00C331B7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B7017F">
              <w:rPr>
                <w:rFonts w:ascii="Times New Roman" w:hAnsi="Times New Roman"/>
                <w:sz w:val="24"/>
                <w:szCs w:val="24"/>
                <w:lang w:val="be-BY"/>
              </w:rPr>
              <w:t>1992</w:t>
            </w:r>
          </w:p>
          <w:p w14:paraId="74D7BCFD" w14:textId="77777777" w:rsidR="00C331B7" w:rsidRPr="00B7017F" w:rsidRDefault="00C331B7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бронза</w:t>
            </w:r>
          </w:p>
        </w:tc>
        <w:tc>
          <w:tcPr>
            <w:tcW w:w="2771" w:type="dxa"/>
          </w:tcPr>
          <w:p w14:paraId="137A2F39" w14:textId="77777777" w:rsidR="00C331B7" w:rsidRPr="00AB1B3E" w:rsidRDefault="00C331B7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</w:t>
            </w:r>
          </w:p>
          <w:p w14:paraId="5172542E" w14:textId="77777777" w:rsidR="00C331B7" w:rsidRDefault="00C331B7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вул. Малы замак</w:t>
            </w:r>
          </w:p>
          <w:p w14:paraId="2A144493" w14:textId="77777777" w:rsidR="00C331B7" w:rsidRPr="00F2546A" w:rsidRDefault="00C331B7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Навагрудскае РУП ЖКГ</w:t>
            </w:r>
          </w:p>
        </w:tc>
        <w:tc>
          <w:tcPr>
            <w:tcW w:w="2486" w:type="dxa"/>
          </w:tcPr>
          <w:p w14:paraId="66978967" w14:textId="77777777" w:rsidR="00C331B7" w:rsidRDefault="00C331B7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 w:rsidR="00753F0C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 w:rsidR="009A1F1B"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  <w:p w14:paraId="5E7F11A1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BD425D4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4BC15C7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E9C2C03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8515C30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44A62E5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4C0D3A4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4841C5C" w14:textId="77777777" w:rsidR="00B51E81" w:rsidRPr="00C331B7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4B40D0D6" w14:textId="77777777" w:rsidR="00C331B7" w:rsidRPr="00F2546A" w:rsidRDefault="00C331B7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 w:rsidRPr="0039661A"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2F121D5" wp14:editId="27ABD999">
                  <wp:simplePos x="0" y="0"/>
                  <wp:positionH relativeFrom="column">
                    <wp:posOffset>146690</wp:posOffset>
                  </wp:positionH>
                  <wp:positionV relativeFrom="paragraph">
                    <wp:posOffset>324623</wp:posOffset>
                  </wp:positionV>
                  <wp:extent cx="2117202" cy="1583453"/>
                  <wp:effectExtent l="317" t="0" r="0" b="0"/>
                  <wp:wrapNone/>
                  <wp:docPr id="267" name="Рисунок 3" descr="D:\ФОТО\2022\мониторинг 2 квартал\Памятник\IMG_20220606_105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2022\мониторинг 2 квартал\Памятник\IMG_20220606_105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7202" cy="1583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239" w:rsidRPr="00F2546A" w14:paraId="03EC464E" w14:textId="77777777" w:rsidTr="00667225">
        <w:tc>
          <w:tcPr>
            <w:tcW w:w="754" w:type="dxa"/>
          </w:tcPr>
          <w:p w14:paraId="427F6F2F" w14:textId="77777777" w:rsidR="00753F0C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</w:t>
            </w:r>
          </w:p>
        </w:tc>
        <w:tc>
          <w:tcPr>
            <w:tcW w:w="3344" w:type="dxa"/>
          </w:tcPr>
          <w:p w14:paraId="2DD9342B" w14:textId="77777777" w:rsidR="00753F0C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Бюст Адама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Міцкевіча</w:t>
            </w:r>
            <w:proofErr w:type="spellEnd"/>
          </w:p>
          <w:p w14:paraId="00B32426" w14:textId="77777777" w:rsidR="00753F0C" w:rsidRPr="00F2546A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Галубкіна</w:t>
            </w:r>
          </w:p>
        </w:tc>
        <w:tc>
          <w:tcPr>
            <w:tcW w:w="2349" w:type="dxa"/>
          </w:tcPr>
          <w:p w14:paraId="737E8710" w14:textId="77777777" w:rsidR="00753F0C" w:rsidRPr="00AB1B3E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1980 </w:t>
            </w:r>
          </w:p>
          <w:p w14:paraId="58107908" w14:textId="77777777" w:rsidR="00753F0C" w:rsidRPr="00753F0C" w:rsidRDefault="00753F0C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753F0C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Бетон </w:t>
            </w:r>
            <w:r w:rsidR="009A1F1B">
              <w:rPr>
                <w:rFonts w:ascii="Times New Roman" w:hAnsi="Times New Roman"/>
                <w:sz w:val="24"/>
                <w:szCs w:val="24"/>
                <w:lang w:val="be-BY"/>
              </w:rPr>
              <w:t>абліцаваны</w:t>
            </w:r>
            <w:r w:rsidRPr="00753F0C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="009A1F1B">
              <w:rPr>
                <w:rFonts w:ascii="Times New Roman" w:hAnsi="Times New Roman"/>
                <w:sz w:val="24"/>
                <w:szCs w:val="24"/>
                <w:lang w:val="be-BY"/>
              </w:rPr>
              <w:t>пліткай</w:t>
            </w:r>
            <w:r w:rsidRPr="00753F0C">
              <w:rPr>
                <w:rFonts w:ascii="Times New Roman" w:hAnsi="Times New Roman"/>
                <w:sz w:val="24"/>
                <w:szCs w:val="24"/>
                <w:lang w:val="be-BY"/>
              </w:rPr>
              <w:t>; бронза</w:t>
            </w:r>
          </w:p>
        </w:tc>
        <w:tc>
          <w:tcPr>
            <w:tcW w:w="2771" w:type="dxa"/>
          </w:tcPr>
          <w:p w14:paraId="0B0015D4" w14:textId="77777777" w:rsidR="00753F0C" w:rsidRPr="00AB1B3E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</w:t>
            </w:r>
          </w:p>
          <w:p w14:paraId="1D522B67" w14:textId="77777777" w:rsidR="00753F0C" w:rsidRPr="00AB1B3E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вул. Леніна, 1 у</w:t>
            </w:r>
          </w:p>
          <w:p w14:paraId="7457C989" w14:textId="77777777" w:rsidR="00753F0C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г. Навагрудку</w:t>
            </w:r>
          </w:p>
          <w:p w14:paraId="66DB72AC" w14:textId="77777777" w:rsidR="00753F0C" w:rsidRPr="00F2546A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УК “Дом-музей А.Міцкевіча ў г. Навагрудку”</w:t>
            </w:r>
          </w:p>
        </w:tc>
        <w:tc>
          <w:tcPr>
            <w:tcW w:w="2486" w:type="dxa"/>
          </w:tcPr>
          <w:p w14:paraId="0BCB0B87" w14:textId="77777777" w:rsidR="00753F0C" w:rsidRDefault="00753F0C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 w:rsidR="009A1F1B"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  <w:p w14:paraId="0785E1C2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6328D4B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C634A77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82C975E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1B7A65A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D757CD2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F4271FD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31BBE77" w14:textId="77777777" w:rsidR="00B51E81" w:rsidRPr="00C331B7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6A66C6FA" w14:textId="77777777" w:rsidR="00753F0C" w:rsidRPr="00F2546A" w:rsidRDefault="00753F0C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6C787BF" wp14:editId="2FAF509A">
                  <wp:simplePos x="0" y="0"/>
                  <wp:positionH relativeFrom="column">
                    <wp:posOffset>124147</wp:posOffset>
                  </wp:positionH>
                  <wp:positionV relativeFrom="paragraph">
                    <wp:posOffset>323831</wp:posOffset>
                  </wp:positionV>
                  <wp:extent cx="2155146" cy="1616360"/>
                  <wp:effectExtent l="2540" t="0" r="635" b="635"/>
                  <wp:wrapNone/>
                  <wp:docPr id="2" name="Рисунок 10" descr="C:\Documents and Settings\1\Мои документы\Загрузки\IMG_0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1\Мои документы\Загрузки\IMG_0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5146" cy="161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239" w:rsidRPr="00F2546A" w14:paraId="3D25C337" w14:textId="77777777" w:rsidTr="00667225">
        <w:tc>
          <w:tcPr>
            <w:tcW w:w="754" w:type="dxa"/>
          </w:tcPr>
          <w:p w14:paraId="1A51DDE1" w14:textId="77777777" w:rsidR="00B85D5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3</w:t>
            </w:r>
          </w:p>
        </w:tc>
        <w:tc>
          <w:tcPr>
            <w:tcW w:w="3344" w:type="dxa"/>
          </w:tcPr>
          <w:p w14:paraId="51B9B56A" w14:textId="77777777" w:rsidR="00B85D5E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Мемарыяльная пліта ў гонар стагоддзя са дня  нараджэння А.Міцкевіча</w:t>
            </w:r>
          </w:p>
          <w:p w14:paraId="5C717195" w14:textId="77777777" w:rsidR="00B85D5E" w:rsidRPr="00F2546A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Б. Мазурэк</w:t>
            </w:r>
          </w:p>
        </w:tc>
        <w:tc>
          <w:tcPr>
            <w:tcW w:w="2349" w:type="dxa"/>
          </w:tcPr>
          <w:p w14:paraId="071F4550" w14:textId="77777777" w:rsidR="00B85D5E" w:rsidRPr="00AB1B3E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1900 </w:t>
            </w:r>
          </w:p>
          <w:p w14:paraId="55B2BBEB" w14:textId="77777777" w:rsidR="00B85D5E" w:rsidRPr="00753F0C" w:rsidRDefault="00B85D5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18"/>
                <w:szCs w:val="24"/>
                <w:lang w:val="be-BY"/>
              </w:rPr>
              <w:t xml:space="preserve"> </w:t>
            </w:r>
            <w:r w:rsidR="009A1F1B" w:rsidRPr="009A1F1B">
              <w:rPr>
                <w:rFonts w:ascii="Times New Roman" w:hAnsi="Times New Roman"/>
                <w:sz w:val="24"/>
                <w:szCs w:val="24"/>
                <w:lang w:val="be-BY"/>
              </w:rPr>
              <w:t>Пліта</w:t>
            </w:r>
            <w:r w:rsidRPr="00753F0C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- </w:t>
            </w:r>
            <w:proofErr w:type="spellStart"/>
            <w:r w:rsidRPr="00753F0C">
              <w:rPr>
                <w:rFonts w:ascii="Times New Roman" w:hAnsi="Times New Roman"/>
                <w:sz w:val="24"/>
                <w:szCs w:val="24"/>
                <w:lang w:eastAsia="ru-RU"/>
              </w:rPr>
              <w:t>гра</w:t>
            </w:r>
            <w:proofErr w:type="spellEnd"/>
            <w:r w:rsidRPr="00753F0C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ніт</w:t>
            </w:r>
            <w:r w:rsidRPr="00753F0C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бюст - бронза</w:t>
            </w:r>
          </w:p>
        </w:tc>
        <w:tc>
          <w:tcPr>
            <w:tcW w:w="2771" w:type="dxa"/>
          </w:tcPr>
          <w:p w14:paraId="44E00681" w14:textId="77777777" w:rsidR="00B85D5E" w:rsidRPr="00AB1B3E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61665E6D" w14:textId="77777777" w:rsidR="00B85D5E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вул. Леніна, 1</w:t>
            </w:r>
          </w:p>
          <w:p w14:paraId="2F415417" w14:textId="77777777" w:rsidR="00B85D5E" w:rsidRPr="00F2546A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УК “Дом-музей А.Міцкевіча ў г. Навагрудку”</w:t>
            </w:r>
          </w:p>
        </w:tc>
        <w:tc>
          <w:tcPr>
            <w:tcW w:w="2486" w:type="dxa"/>
          </w:tcPr>
          <w:p w14:paraId="7843BDAF" w14:textId="77777777" w:rsidR="00B85D5E" w:rsidRPr="004A25F6" w:rsidRDefault="00B85D5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="009A1F1B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рэканструкцыя,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9D0DFC7" w14:textId="77777777" w:rsidR="00B85D5E" w:rsidRPr="00F2546A" w:rsidRDefault="00B85D5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3B3EFD8" wp14:editId="590531BF">
                  <wp:extent cx="2030489" cy="1522870"/>
                  <wp:effectExtent l="6033" t="0" r="0" b="0"/>
                  <wp:docPr id="53" name="Рисунок 9" descr="C:\Documents and Settings\1\Мои документы\Загрузки\IMG_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1\Мои документы\Загрузки\IMG_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4925" cy="1548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503A02" w14:paraId="33FF3D04" w14:textId="77777777" w:rsidTr="00667225">
        <w:tc>
          <w:tcPr>
            <w:tcW w:w="754" w:type="dxa"/>
          </w:tcPr>
          <w:p w14:paraId="6CBEDA5D" w14:textId="77777777" w:rsidR="009A1F1B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4</w:t>
            </w:r>
          </w:p>
        </w:tc>
        <w:tc>
          <w:tcPr>
            <w:tcW w:w="3344" w:type="dxa"/>
          </w:tcPr>
          <w:p w14:paraId="70CC0344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Мемарыяльная пліта ў памяць аб загінуўшых навагрудскіх рыцарах у бітве з туркамі пад Хоцінам у 1621 г.</w:t>
            </w:r>
          </w:p>
          <w:p w14:paraId="5DA62DAE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Аутар н</w:t>
            </w: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евядомы</w:t>
            </w:r>
          </w:p>
        </w:tc>
        <w:tc>
          <w:tcPr>
            <w:tcW w:w="2349" w:type="dxa"/>
          </w:tcPr>
          <w:p w14:paraId="4B334E4B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1643 </w:t>
            </w:r>
          </w:p>
          <w:p w14:paraId="0A4F642C" w14:textId="77777777" w:rsidR="009A1F1B" w:rsidRPr="00F2546A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18"/>
                <w:szCs w:val="24"/>
                <w:lang w:val="be-BY"/>
              </w:rPr>
            </w:pPr>
          </w:p>
        </w:tc>
        <w:tc>
          <w:tcPr>
            <w:tcW w:w="2771" w:type="dxa"/>
          </w:tcPr>
          <w:p w14:paraId="22C2A60E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20693829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вул. 1 Мая, 17</w:t>
            </w:r>
          </w:p>
          <w:p w14:paraId="7F9C44E6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Рымска-каталіцкая рэлігійная абшчына «Парафія касцёла Ператварэння Бога ў г. Навагрудку»</w:t>
            </w:r>
          </w:p>
        </w:tc>
        <w:tc>
          <w:tcPr>
            <w:tcW w:w="2486" w:type="dxa"/>
          </w:tcPr>
          <w:p w14:paraId="290C1AC0" w14:textId="77777777" w:rsidR="009A1F1B" w:rsidRPr="00C331B7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06B0081" w14:textId="77777777" w:rsidR="009A1F1B" w:rsidRPr="00F2546A" w:rsidRDefault="00476918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 w:rsidRPr="00476918"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37524507" wp14:editId="6A2EF2CF">
                  <wp:extent cx="2067548" cy="1474865"/>
                  <wp:effectExtent l="0" t="8572" r="952" b="953"/>
                  <wp:docPr id="10" name="Рисунок 10" descr="E:\Старый_комп\ФОТО\2023\Обследование ИКЦ 4 кв\Фарный костел\IMG_4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тарый_комп\ФОТО\2023\Обследование ИКЦ 4 кв\Фарный костел\IMG_43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" t="6409" r="3443" b="6008"/>
                          <a:stretch/>
                        </pic:blipFill>
                        <pic:spPr bwMode="auto">
                          <a:xfrm rot="5400000">
                            <a:off x="0" y="0"/>
                            <a:ext cx="2097364" cy="149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7B601AF6" w14:textId="77777777" w:rsidTr="00667225">
        <w:tc>
          <w:tcPr>
            <w:tcW w:w="754" w:type="dxa"/>
          </w:tcPr>
          <w:p w14:paraId="61D4885C" w14:textId="77777777" w:rsidR="009A1F1B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5</w:t>
            </w:r>
          </w:p>
        </w:tc>
        <w:tc>
          <w:tcPr>
            <w:tcW w:w="3344" w:type="dxa"/>
          </w:tcPr>
          <w:p w14:paraId="31801D52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Мемарыяльная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дошка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Крупічу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Уладзіміру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Іванавічу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(1965-1994 гг.)</w:t>
            </w:r>
          </w:p>
        </w:tc>
        <w:tc>
          <w:tcPr>
            <w:tcW w:w="2349" w:type="dxa"/>
          </w:tcPr>
          <w:p w14:paraId="1AF19BD9" w14:textId="77777777" w:rsidR="009A1F1B" w:rsidRPr="00E033E5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E033E5">
              <w:rPr>
                <w:rFonts w:ascii="Times New Roman" w:hAnsi="Times New Roman"/>
                <w:sz w:val="24"/>
                <w:szCs w:val="24"/>
                <w:lang w:val="be-BY"/>
              </w:rPr>
              <w:t>2001</w:t>
            </w:r>
          </w:p>
          <w:p w14:paraId="41F48B21" w14:textId="77777777" w:rsidR="009A1F1B" w:rsidRPr="00E033E5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бронза</w:t>
            </w:r>
          </w:p>
        </w:tc>
        <w:tc>
          <w:tcPr>
            <w:tcW w:w="2771" w:type="dxa"/>
          </w:tcPr>
          <w:p w14:paraId="5D8A4CC6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1DB03554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вул. Міцкевіча, </w:t>
            </w:r>
          </w:p>
          <w:p w14:paraId="0BFA927D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д. 109</w:t>
            </w:r>
          </w:p>
          <w:p w14:paraId="26D27704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ААТ “Навагрудскі завод газавай апаратуры”</w:t>
            </w:r>
          </w:p>
        </w:tc>
        <w:tc>
          <w:tcPr>
            <w:tcW w:w="2486" w:type="dxa"/>
          </w:tcPr>
          <w:p w14:paraId="732C915E" w14:textId="77777777" w:rsidR="009A1F1B" w:rsidRPr="004A25F6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0FD1B6D7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625E42A" wp14:editId="16AEE77E">
                  <wp:extent cx="1912832" cy="1434623"/>
                  <wp:effectExtent l="0" t="8573" r="2858" b="2857"/>
                  <wp:docPr id="5" name="Рисунок 3" descr="C:\Documents and Settings\1\Мои документы\Загрузки\IMG_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Мои документы\Загрузки\IMG_0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2832" cy="143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0ADA1CF9" w14:textId="77777777" w:rsidTr="00667225">
        <w:tc>
          <w:tcPr>
            <w:tcW w:w="754" w:type="dxa"/>
          </w:tcPr>
          <w:p w14:paraId="30F74CCC" w14:textId="77777777" w:rsidR="009A1F1B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6</w:t>
            </w:r>
          </w:p>
        </w:tc>
        <w:tc>
          <w:tcPr>
            <w:tcW w:w="3344" w:type="dxa"/>
          </w:tcPr>
          <w:p w14:paraId="1A4A0AA6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Якубу Коласу</w:t>
            </w:r>
          </w:p>
          <w:p w14:paraId="2587424C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</w:tcPr>
          <w:p w14:paraId="510715BB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1962 </w:t>
            </w:r>
          </w:p>
          <w:p w14:paraId="17D982A6" w14:textId="77777777" w:rsidR="009A1F1B" w:rsidRP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бетон</w:t>
            </w:r>
          </w:p>
        </w:tc>
        <w:tc>
          <w:tcPr>
            <w:tcW w:w="2771" w:type="dxa"/>
          </w:tcPr>
          <w:p w14:paraId="0E75DA5F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 на скрыжаванні вуліц Міцкевіча і Валчэцкага</w:t>
            </w:r>
          </w:p>
          <w:p w14:paraId="5A472D9A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Навагрудскае РУП ЖКГ </w:t>
            </w:r>
          </w:p>
        </w:tc>
        <w:tc>
          <w:tcPr>
            <w:tcW w:w="2486" w:type="dxa"/>
          </w:tcPr>
          <w:p w14:paraId="77AD4489" w14:textId="77777777" w:rsidR="009A1F1B" w:rsidRPr="00C331B7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4D2B2292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EF38425" wp14:editId="6F216232">
                  <wp:extent cx="1969217" cy="1476914"/>
                  <wp:effectExtent l="0" t="1270" r="0" b="0"/>
                  <wp:docPr id="757" name="Рисунок 12" descr="C:\Documents and Settings\1\Мои документы\Загрузки\IMG_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1\Мои документы\Загрузки\IMG_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5153" cy="149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2EC09D16" w14:textId="77777777" w:rsidTr="00667225">
        <w:tc>
          <w:tcPr>
            <w:tcW w:w="754" w:type="dxa"/>
          </w:tcPr>
          <w:p w14:paraId="6C963F71" w14:textId="77777777" w:rsidR="009A1F1B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7</w:t>
            </w:r>
          </w:p>
        </w:tc>
        <w:tc>
          <w:tcPr>
            <w:tcW w:w="3344" w:type="dxa"/>
          </w:tcPr>
          <w:p w14:paraId="5B0CBAB9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Святому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прападобнаму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Елісею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Лаўрышаўскаму</w:t>
            </w:r>
            <w:proofErr w:type="spellEnd"/>
          </w:p>
          <w:p w14:paraId="126441F9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Буралкін</w:t>
            </w:r>
          </w:p>
        </w:tc>
        <w:tc>
          <w:tcPr>
            <w:tcW w:w="2349" w:type="dxa"/>
          </w:tcPr>
          <w:p w14:paraId="2B439D1D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2007 </w:t>
            </w:r>
          </w:p>
          <w:p w14:paraId="5BEF2917" w14:textId="77777777" w:rsidR="009A1F1B" w:rsidRPr="00F2546A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18"/>
                <w:szCs w:val="24"/>
                <w:lang w:val="be-BY"/>
              </w:rPr>
            </w:pPr>
          </w:p>
        </w:tc>
        <w:tc>
          <w:tcPr>
            <w:tcW w:w="2771" w:type="dxa"/>
          </w:tcPr>
          <w:p w14:paraId="0108431B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</w:t>
            </w:r>
          </w:p>
          <w:p w14:paraId="35031DEE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вул. Гродзенская</w:t>
            </w:r>
          </w:p>
          <w:p w14:paraId="539FF300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Навагрудскае РУП ЖКГ</w:t>
            </w:r>
          </w:p>
        </w:tc>
        <w:tc>
          <w:tcPr>
            <w:tcW w:w="2486" w:type="dxa"/>
          </w:tcPr>
          <w:p w14:paraId="3A3A2D8A" w14:textId="77777777" w:rsidR="009A1F1B" w:rsidRPr="004A25F6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64F1E3E4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6EC10170" wp14:editId="7D610777">
                  <wp:extent cx="1948886" cy="1461663"/>
                  <wp:effectExtent l="0" t="3810" r="0" b="0"/>
                  <wp:docPr id="758" name="Рисунок 2" descr="C:\Documents and Settings\1\Рабочий стол\монум-декор скульптура\фото\Памятник Е.Лаврыш. 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монум-декор скульптура\фото\Памятник Е.Лаврыш. го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3163" cy="14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E35E84" w14:paraId="6BA8DF91" w14:textId="77777777" w:rsidTr="00667225">
        <w:tc>
          <w:tcPr>
            <w:tcW w:w="754" w:type="dxa"/>
          </w:tcPr>
          <w:p w14:paraId="2E57271D" w14:textId="77777777" w:rsidR="009A1F1B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8</w:t>
            </w:r>
          </w:p>
        </w:tc>
        <w:tc>
          <w:tcPr>
            <w:tcW w:w="3344" w:type="dxa"/>
          </w:tcPr>
          <w:p w14:paraId="6084605F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Скульптура “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Свіцязянка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”</w:t>
            </w:r>
          </w:p>
          <w:p w14:paraId="5171F860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В.В. Церабун</w:t>
            </w:r>
          </w:p>
        </w:tc>
        <w:tc>
          <w:tcPr>
            <w:tcW w:w="2349" w:type="dxa"/>
          </w:tcPr>
          <w:p w14:paraId="1C5248E1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2007 </w:t>
            </w:r>
          </w:p>
          <w:p w14:paraId="1BC29697" w14:textId="77777777" w:rsidR="009A1F1B" w:rsidRPr="00E35E84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E35E84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   Бронза</w:t>
            </w:r>
          </w:p>
          <w:p w14:paraId="1317D0D6" w14:textId="77777777" w:rsidR="009A1F1B" w:rsidRPr="00F2546A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18"/>
                <w:szCs w:val="24"/>
                <w:lang w:val="be-BY"/>
              </w:rPr>
            </w:pPr>
          </w:p>
        </w:tc>
        <w:tc>
          <w:tcPr>
            <w:tcW w:w="2771" w:type="dxa"/>
          </w:tcPr>
          <w:p w14:paraId="13B35B24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Навагрудскі раён, возера Свіцязь</w:t>
            </w:r>
          </w:p>
          <w:p w14:paraId="62BC2CCC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Рэспубліканскі ландшафтны заказнік “Свіцязнскі”</w:t>
            </w:r>
          </w:p>
        </w:tc>
        <w:tc>
          <w:tcPr>
            <w:tcW w:w="2486" w:type="dxa"/>
          </w:tcPr>
          <w:p w14:paraId="680F7B34" w14:textId="77777777" w:rsidR="009A1F1B" w:rsidRPr="004A25F6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34F665B7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0E686216" wp14:editId="5587913A">
                  <wp:extent cx="1521620" cy="2028825"/>
                  <wp:effectExtent l="0" t="0" r="2540" b="0"/>
                  <wp:docPr id="766" name="Рисунок 1" descr="C:\Documents and Settings\1\Рабочий стол\монум-декор скульптура\фото\Свитязя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монум-декор скульптура\фото\Свитязя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86" cy="204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55FCA2B6" w14:textId="77777777" w:rsidTr="00667225">
        <w:trPr>
          <w:trHeight w:val="3392"/>
        </w:trPr>
        <w:tc>
          <w:tcPr>
            <w:tcW w:w="754" w:type="dxa"/>
          </w:tcPr>
          <w:p w14:paraId="48959F75" w14:textId="77777777" w:rsidR="009A1F1B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9</w:t>
            </w:r>
          </w:p>
        </w:tc>
        <w:tc>
          <w:tcPr>
            <w:tcW w:w="3344" w:type="dxa"/>
          </w:tcPr>
          <w:p w14:paraId="2F1326FE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Елісею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Лаўрышаўскаму</w:t>
            </w:r>
            <w:proofErr w:type="spellEnd"/>
          </w:p>
          <w:p w14:paraId="0CCBAFCD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</w:tcPr>
          <w:p w14:paraId="7D23F08F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221E5">
              <w:rPr>
                <w:rFonts w:ascii="Times New Roman" w:hAnsi="Times New Roman"/>
                <w:sz w:val="24"/>
                <w:szCs w:val="24"/>
                <w:lang w:val="be-BY"/>
              </w:rPr>
              <w:t>1996</w:t>
            </w:r>
          </w:p>
          <w:p w14:paraId="66D09AC7" w14:textId="77777777" w:rsidR="009A1F1B" w:rsidRPr="003221E5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граніт</w:t>
            </w:r>
          </w:p>
        </w:tc>
        <w:tc>
          <w:tcPr>
            <w:tcW w:w="2771" w:type="dxa"/>
          </w:tcPr>
          <w:p w14:paraId="6BCEB5CF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в. Лаўрышава Навагрудскага раёна (на тэрыторыі Царквы Ўспення Прасвятой Багародзіцы) </w:t>
            </w:r>
          </w:p>
          <w:p w14:paraId="7421A727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Прыход храма Успення Прасвятой Багародзіцы в. Лаўрышава Навагрудскага раёна</w:t>
            </w:r>
          </w:p>
        </w:tc>
        <w:tc>
          <w:tcPr>
            <w:tcW w:w="2486" w:type="dxa"/>
          </w:tcPr>
          <w:p w14:paraId="4A16852B" w14:textId="77777777" w:rsidR="009A1F1B" w:rsidRPr="00C331B7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CFFA227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CDB307E" wp14:editId="0FE0241F">
                  <wp:extent cx="1990526" cy="1492895"/>
                  <wp:effectExtent l="952" t="0" r="0" b="0"/>
                  <wp:docPr id="786" name="Рисунок 10" descr="C:\Documents and Settings\1\Мои документы\Загрузки\IMG_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1\Мои документы\Загрузки\IMG_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395" cy="1512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510BDCA7" w14:textId="77777777" w:rsidTr="00667225">
        <w:tc>
          <w:tcPr>
            <w:tcW w:w="754" w:type="dxa"/>
          </w:tcPr>
          <w:p w14:paraId="57FAF336" w14:textId="77777777" w:rsidR="009A1F1B" w:rsidRPr="00FB0783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</w:t>
            </w:r>
            <w:r w:rsidR="00476918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0</w:t>
            </w:r>
          </w:p>
        </w:tc>
        <w:tc>
          <w:tcPr>
            <w:tcW w:w="3344" w:type="dxa"/>
          </w:tcPr>
          <w:p w14:paraId="51514950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Бюст Фамічова Рыгора Філатавіча</w:t>
            </w:r>
          </w:p>
          <w:p w14:paraId="36767514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 w:eastAsia="ru-RU"/>
              </w:rPr>
            </w:pPr>
          </w:p>
        </w:tc>
        <w:tc>
          <w:tcPr>
            <w:tcW w:w="2349" w:type="dxa"/>
          </w:tcPr>
          <w:p w14:paraId="79765322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221E5">
              <w:rPr>
                <w:rFonts w:ascii="Times New Roman" w:hAnsi="Times New Roman"/>
                <w:sz w:val="24"/>
                <w:szCs w:val="24"/>
                <w:lang w:val="be-BY"/>
              </w:rPr>
              <w:t>1981</w:t>
            </w:r>
          </w:p>
          <w:p w14:paraId="4B603B82" w14:textId="77777777" w:rsidR="00674CDE" w:rsidRPr="003221E5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Граніт, бронза</w:t>
            </w:r>
          </w:p>
        </w:tc>
        <w:tc>
          <w:tcPr>
            <w:tcW w:w="2771" w:type="dxa"/>
          </w:tcPr>
          <w:p w14:paraId="45D7C351" w14:textId="77777777" w:rsidR="009A1F1B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 вул.Чырвонаармейская, д. 19, на тэрыторыі сярэдняй школы № 5</w:t>
            </w:r>
          </w:p>
          <w:p w14:paraId="016CD325" w14:textId="77777777" w:rsidR="009A1F1B" w:rsidRPr="00AB1B3E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ДУА “Сярэдняя школа № 5 г. Навагрудка”</w:t>
            </w:r>
          </w:p>
        </w:tc>
        <w:tc>
          <w:tcPr>
            <w:tcW w:w="2486" w:type="dxa"/>
          </w:tcPr>
          <w:p w14:paraId="46ECE851" w14:textId="77777777" w:rsidR="009A1F1B" w:rsidRDefault="009A1F1B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  <w:p w14:paraId="099935E9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5B5D95A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C6023E4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F4DC5A2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5A3AF97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3942899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5E62910" w14:textId="77777777" w:rsidR="00B51E81" w:rsidRPr="004A25F6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69C1F61E" w14:textId="77777777" w:rsidR="009A1F1B" w:rsidRPr="00F2546A" w:rsidRDefault="009A1F1B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4D684A4" wp14:editId="54AB5713">
                  <wp:extent cx="1966058" cy="1474543"/>
                  <wp:effectExtent l="0" t="1905" r="0" b="0"/>
                  <wp:docPr id="788" name="Рисунок 7" descr="C:\Documents and Settings\1\Мои документы\Загрузки\IMG_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1\Мои документы\Загрузки\IMG_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4896" cy="1503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4FE3FBDC" w14:textId="77777777" w:rsidTr="00667225">
        <w:trPr>
          <w:trHeight w:val="2827"/>
        </w:trPr>
        <w:tc>
          <w:tcPr>
            <w:tcW w:w="754" w:type="dxa"/>
          </w:tcPr>
          <w:p w14:paraId="4F1CC0E4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11</w:t>
            </w:r>
          </w:p>
        </w:tc>
        <w:tc>
          <w:tcPr>
            <w:tcW w:w="3344" w:type="dxa"/>
          </w:tcPr>
          <w:p w14:paraId="1D20DCF2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сям’і</w:t>
            </w:r>
            <w:proofErr w:type="spellEnd"/>
          </w:p>
        </w:tc>
        <w:tc>
          <w:tcPr>
            <w:tcW w:w="2349" w:type="dxa"/>
          </w:tcPr>
          <w:p w14:paraId="10C8FBE5" w14:textId="77777777" w:rsidR="00674CDE" w:rsidRP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674CDE">
              <w:rPr>
                <w:rFonts w:ascii="Times New Roman" w:hAnsi="Times New Roman"/>
                <w:sz w:val="24"/>
                <w:szCs w:val="24"/>
                <w:lang w:val="be-BY"/>
              </w:rPr>
              <w:t>Бетон</w:t>
            </w:r>
          </w:p>
        </w:tc>
        <w:tc>
          <w:tcPr>
            <w:tcW w:w="2771" w:type="dxa"/>
          </w:tcPr>
          <w:p w14:paraId="09743AB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 на тэрыторыі гарадскога парку</w:t>
            </w:r>
          </w:p>
          <w:p w14:paraId="4AFD2CA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Навагрудскае РУП ЖКГ</w:t>
            </w:r>
          </w:p>
        </w:tc>
        <w:tc>
          <w:tcPr>
            <w:tcW w:w="2486" w:type="dxa"/>
          </w:tcPr>
          <w:p w14:paraId="6DA63EDB" w14:textId="77777777" w:rsidR="00674CDE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  <w:p w14:paraId="1DC64901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AEB5F23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2ADAF43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C29663F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B444E9C" w14:textId="77777777" w:rsidR="00B51E81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6889AB4" w14:textId="77777777" w:rsidR="00B51E81" w:rsidRPr="00C331B7" w:rsidRDefault="00B51E81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11A3B1AD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C386964" wp14:editId="2B2FF3FA">
                  <wp:extent cx="1933645" cy="1450234"/>
                  <wp:effectExtent l="0" t="5715" r="3810" b="3810"/>
                  <wp:docPr id="190" name="Рисунок 6" descr="C:\Documents and Settings\1\Мои документы\Загрузки\IMG_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Мои документы\Загрузки\IMG_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3645" cy="1450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E35E84" w14:paraId="3B589F01" w14:textId="77777777" w:rsidTr="00667225">
        <w:tc>
          <w:tcPr>
            <w:tcW w:w="754" w:type="dxa"/>
          </w:tcPr>
          <w:p w14:paraId="784201BB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12</w:t>
            </w:r>
          </w:p>
        </w:tc>
        <w:tc>
          <w:tcPr>
            <w:tcW w:w="3344" w:type="dxa"/>
          </w:tcPr>
          <w:p w14:paraId="174968D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Леніну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Уладзіміру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Ільічу</w:t>
            </w:r>
            <w:proofErr w:type="spellEnd"/>
          </w:p>
        </w:tc>
        <w:tc>
          <w:tcPr>
            <w:tcW w:w="2349" w:type="dxa"/>
          </w:tcPr>
          <w:p w14:paraId="76477DA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1962.</w:t>
            </w:r>
          </w:p>
          <w:p w14:paraId="2FAB89EB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  <w:p w14:paraId="62D6BCBC" w14:textId="77777777" w:rsidR="00674CDE" w:rsidRP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2771" w:type="dxa"/>
          </w:tcPr>
          <w:p w14:paraId="63135342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Новогрудок, </w:t>
            </w:r>
          </w:p>
          <w:p w14:paraId="776DF872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вул. Мінская, 60 і 62, на тэрыторыі  УА “Навагрудскі дзяржаўны сельскагаспадарчы прафесійны ліцэй” </w:t>
            </w:r>
          </w:p>
          <w:p w14:paraId="50E115B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УА “Навагрудскі дзяржаўны сельскагаспадарчы прафесійны ліцэй”</w:t>
            </w:r>
          </w:p>
        </w:tc>
        <w:tc>
          <w:tcPr>
            <w:tcW w:w="2486" w:type="dxa"/>
          </w:tcPr>
          <w:p w14:paraId="660AE153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4A7310CF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69AF7EB5" wp14:editId="0C9CCB23">
                  <wp:extent cx="2074941" cy="1556207"/>
                  <wp:effectExtent l="0" t="7302" r="0" b="0"/>
                  <wp:docPr id="261" name="Рисунок 3" descr="C:\Documents and Settings\1\Мои документы\Загрузки\IMG_047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Мои документы\Загрузки\IMG_047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3310" cy="1569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0A68094F" w14:textId="77777777" w:rsidTr="00667225">
        <w:tc>
          <w:tcPr>
            <w:tcW w:w="754" w:type="dxa"/>
          </w:tcPr>
          <w:p w14:paraId="51D8BFFB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13</w:t>
            </w:r>
          </w:p>
        </w:tc>
        <w:tc>
          <w:tcPr>
            <w:tcW w:w="3344" w:type="dxa"/>
          </w:tcPr>
          <w:p w14:paraId="0349D92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Бюст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Леніна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Уладзіміра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Ільіча</w:t>
            </w:r>
            <w:proofErr w:type="spellEnd"/>
          </w:p>
        </w:tc>
        <w:tc>
          <w:tcPr>
            <w:tcW w:w="2349" w:type="dxa"/>
          </w:tcPr>
          <w:p w14:paraId="431B6B6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1946 </w:t>
            </w:r>
          </w:p>
          <w:p w14:paraId="0DF432E7" w14:textId="77777777" w:rsidR="00674CDE" w:rsidRPr="004B2B24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 з гранітнай крошкай, бронза</w:t>
            </w:r>
          </w:p>
        </w:tc>
        <w:tc>
          <w:tcPr>
            <w:tcW w:w="2771" w:type="dxa"/>
          </w:tcPr>
          <w:p w14:paraId="6C51824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0E001778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пл. Леніна</w:t>
            </w:r>
          </w:p>
          <w:p w14:paraId="34910E44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Навагрудскае РУП ЖКГ</w:t>
            </w:r>
          </w:p>
        </w:tc>
        <w:tc>
          <w:tcPr>
            <w:tcW w:w="2486" w:type="dxa"/>
          </w:tcPr>
          <w:p w14:paraId="3BDD1EF8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2CF9E8E3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629A7F9" wp14:editId="371DE661">
                  <wp:extent cx="2031365" cy="1523524"/>
                  <wp:effectExtent l="6350" t="0" r="0" b="0"/>
                  <wp:docPr id="333" name="Рисунок 4" descr="C:\Documents and Settings\1\Мои документы\Загрузки\IMG_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Мои документы\Загрузки\IMG_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8537" cy="153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0C4498D8" w14:textId="77777777" w:rsidTr="00667225">
        <w:tc>
          <w:tcPr>
            <w:tcW w:w="754" w:type="dxa"/>
          </w:tcPr>
          <w:p w14:paraId="5439E20E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14</w:t>
            </w:r>
          </w:p>
        </w:tc>
        <w:tc>
          <w:tcPr>
            <w:tcW w:w="3344" w:type="dxa"/>
          </w:tcPr>
          <w:p w14:paraId="4BA2226E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Леніну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Уладзіміру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Ільічу</w:t>
            </w:r>
            <w:proofErr w:type="spellEnd"/>
          </w:p>
          <w:p w14:paraId="260FACA8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</w:tcPr>
          <w:p w14:paraId="425F6294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1948 </w:t>
            </w:r>
          </w:p>
          <w:p w14:paraId="60558E6C" w14:textId="77777777" w:rsidR="00674CDE" w:rsidRPr="004B2B24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4D45AA1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049AFA9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вул. Сечка, № 10</w:t>
            </w:r>
          </w:p>
          <w:p w14:paraId="488B47B8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Навагрудскае РУП ЖКГ</w:t>
            </w:r>
          </w:p>
        </w:tc>
        <w:tc>
          <w:tcPr>
            <w:tcW w:w="2486" w:type="dxa"/>
          </w:tcPr>
          <w:p w14:paraId="224B3CC8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3B677D74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111BF8DF" wp14:editId="7927507C">
                  <wp:extent cx="2021734" cy="1516301"/>
                  <wp:effectExtent l="5080" t="0" r="3175" b="3175"/>
                  <wp:docPr id="369" name="Рисунок 7" descr="C:\Documents and Settings\1\Мои документы\Загрузки\IMG_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1\Мои документы\Загрузки\IMG_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0715" cy="153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7D7BB792" w14:textId="77777777" w:rsidTr="00667225">
        <w:tc>
          <w:tcPr>
            <w:tcW w:w="754" w:type="dxa"/>
          </w:tcPr>
          <w:p w14:paraId="3EA857CE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15</w:t>
            </w:r>
          </w:p>
        </w:tc>
        <w:tc>
          <w:tcPr>
            <w:tcW w:w="3344" w:type="dxa"/>
          </w:tcPr>
          <w:p w14:paraId="5B3D62A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Мемарыяльная пліта Кіту Барысу Уладзіміравічу</w:t>
            </w:r>
          </w:p>
        </w:tc>
        <w:tc>
          <w:tcPr>
            <w:tcW w:w="2349" w:type="dxa"/>
          </w:tcPr>
          <w:p w14:paraId="5CFECBA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2000 </w:t>
            </w:r>
          </w:p>
        </w:tc>
        <w:tc>
          <w:tcPr>
            <w:tcW w:w="2771" w:type="dxa"/>
          </w:tcPr>
          <w:p w14:paraId="35D7B2D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</w:t>
            </w:r>
          </w:p>
          <w:p w14:paraId="2EF4AE8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вул. Сечка, 1 </w:t>
            </w:r>
          </w:p>
          <w:p w14:paraId="7BD87BBB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 будынку сярдняй школы №1</w:t>
            </w:r>
          </w:p>
          <w:p w14:paraId="3B0FBD74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ГУО “Сярэдняя школа № 1 г. Навагрудка”</w:t>
            </w:r>
          </w:p>
        </w:tc>
        <w:tc>
          <w:tcPr>
            <w:tcW w:w="2486" w:type="dxa"/>
          </w:tcPr>
          <w:p w14:paraId="65E3E32E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28F45F5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4479E34" wp14:editId="7A8D2626">
                  <wp:extent cx="1601120" cy="1838325"/>
                  <wp:effectExtent l="0" t="0" r="0" b="0"/>
                  <wp:docPr id="370" name="Рисунок 1" descr="C:\Documents and Settings\1\Мои документы\Загрузки\IMG_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Мои документы\Загрузки\IMG_0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61" cy="184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54E9775B" w14:textId="77777777" w:rsidTr="00667225">
        <w:tc>
          <w:tcPr>
            <w:tcW w:w="754" w:type="dxa"/>
          </w:tcPr>
          <w:p w14:paraId="0E3E47B7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16</w:t>
            </w:r>
          </w:p>
        </w:tc>
        <w:tc>
          <w:tcPr>
            <w:tcW w:w="3344" w:type="dxa"/>
          </w:tcPr>
          <w:p w14:paraId="0651EBB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Помник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магіле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невядомага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салдата</w:t>
            </w:r>
            <w:proofErr w:type="spellEnd"/>
          </w:p>
        </w:tc>
        <w:tc>
          <w:tcPr>
            <w:tcW w:w="2349" w:type="dxa"/>
          </w:tcPr>
          <w:p w14:paraId="0FCC4963" w14:textId="77777777" w:rsidR="006827D9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2B280B25" w14:textId="77777777" w:rsidR="00674CDE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 з гранітнай крошкай, бронза.</w:t>
            </w:r>
          </w:p>
          <w:p w14:paraId="3A405C6A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2771" w:type="dxa"/>
          </w:tcPr>
          <w:p w14:paraId="52261D68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1B4302E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пл. Леніна, </w:t>
            </w:r>
          </w:p>
          <w:p w14:paraId="74D28BB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на тэрыторыі  гарадскога сквера </w:t>
            </w:r>
          </w:p>
          <w:p w14:paraId="4C46CFBC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Навагрудскае РУП ЖКГ</w:t>
            </w:r>
          </w:p>
        </w:tc>
        <w:tc>
          <w:tcPr>
            <w:tcW w:w="2486" w:type="dxa"/>
          </w:tcPr>
          <w:p w14:paraId="539C3AA2" w14:textId="77777777" w:rsidR="00674CDE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  <w:p w14:paraId="2B8242CD" w14:textId="77777777" w:rsidR="000E7849" w:rsidRDefault="000E7849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F49862B" w14:textId="77777777" w:rsidR="000E7849" w:rsidRDefault="000E7849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2ACF558" w14:textId="77777777" w:rsidR="000E7849" w:rsidRDefault="000E7849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04CDCA7" w14:textId="77777777" w:rsidR="000E7849" w:rsidRDefault="000E7849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FB9C889" w14:textId="77777777" w:rsidR="000E7849" w:rsidRDefault="000E7849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54F26C1" w14:textId="77777777" w:rsidR="000E7849" w:rsidRDefault="000E7849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88EA508" w14:textId="77777777" w:rsidR="000E7849" w:rsidRDefault="000E7849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35E2BE7" w14:textId="77777777" w:rsidR="000E7849" w:rsidRPr="004A25F6" w:rsidRDefault="000E7849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1EC70A79" w14:textId="77777777" w:rsidR="00674CDE" w:rsidRPr="000E7849" w:rsidRDefault="000E784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 w:rsidRPr="000E7849">
              <w:rPr>
                <w:rFonts w:ascii="Times New Roman" w:hAnsi="Times New Roman"/>
                <w:noProof/>
                <w:sz w:val="18"/>
                <w:szCs w:val="24"/>
                <w:lang w:val="be-BY"/>
              </w:rPr>
              <w:drawing>
                <wp:anchor distT="0" distB="0" distL="114300" distR="114300" simplePos="0" relativeHeight="251659264" behindDoc="0" locked="0" layoutInCell="1" allowOverlap="1" wp14:anchorId="13FD8A5A" wp14:editId="00B14CA1">
                  <wp:simplePos x="0" y="0"/>
                  <wp:positionH relativeFrom="column">
                    <wp:posOffset>419886</wp:posOffset>
                  </wp:positionH>
                  <wp:positionV relativeFrom="paragraph">
                    <wp:posOffset>58268</wp:posOffset>
                  </wp:positionV>
                  <wp:extent cx="1600835" cy="2134447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403" cy="213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239" w:rsidRPr="00F2546A" w14:paraId="2431E934" w14:textId="77777777" w:rsidTr="00667225">
        <w:tc>
          <w:tcPr>
            <w:tcW w:w="754" w:type="dxa"/>
          </w:tcPr>
          <w:p w14:paraId="1B94CF21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17</w:t>
            </w:r>
          </w:p>
        </w:tc>
        <w:tc>
          <w:tcPr>
            <w:tcW w:w="3344" w:type="dxa"/>
          </w:tcPr>
          <w:p w14:paraId="36DADC2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воіна-вызваліцеля</w:t>
            </w:r>
            <w:proofErr w:type="spellEnd"/>
          </w:p>
        </w:tc>
        <w:tc>
          <w:tcPr>
            <w:tcW w:w="2349" w:type="dxa"/>
          </w:tcPr>
          <w:p w14:paraId="053BF892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1958 г., </w:t>
            </w:r>
          </w:p>
          <w:p w14:paraId="68BBA1F3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1967 г.</w:t>
            </w:r>
          </w:p>
          <w:p w14:paraId="0140C7DD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2D4021EF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10628D98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вул.Чырвонаармейская, на тэрыторыі воінскіх могілак </w:t>
            </w:r>
          </w:p>
          <w:p w14:paraId="2FDEAEF0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Аддзел ЖКГ Навагрудскага райвыканкама</w:t>
            </w:r>
          </w:p>
        </w:tc>
        <w:tc>
          <w:tcPr>
            <w:tcW w:w="2486" w:type="dxa"/>
          </w:tcPr>
          <w:p w14:paraId="0CE9FD8D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07B0C994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CD57D3A" wp14:editId="1531F184">
                  <wp:extent cx="2151064" cy="1613299"/>
                  <wp:effectExtent l="2223" t="0" r="4127" b="4128"/>
                  <wp:docPr id="438" name="Рисунок 11" descr="C:\Documents and Settings\1\Мои документы\Загрузки\IMG_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1\Мои документы\Загрузки\IMG_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7676" cy="161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3755FADA" w14:textId="77777777" w:rsidTr="00667225">
        <w:tc>
          <w:tcPr>
            <w:tcW w:w="754" w:type="dxa"/>
          </w:tcPr>
          <w:p w14:paraId="29CC3517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18</w:t>
            </w:r>
          </w:p>
        </w:tc>
        <w:tc>
          <w:tcPr>
            <w:tcW w:w="3344" w:type="dxa"/>
          </w:tcPr>
          <w:p w14:paraId="1A1D703D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Мемарыяльная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дошка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Адаму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Міцкевічу</w:t>
            </w:r>
            <w:proofErr w:type="spellEnd"/>
          </w:p>
          <w:p w14:paraId="76678AD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У. Лятун</w:t>
            </w:r>
          </w:p>
        </w:tc>
        <w:tc>
          <w:tcPr>
            <w:tcW w:w="2349" w:type="dxa"/>
          </w:tcPr>
          <w:p w14:paraId="7D457463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1992 </w:t>
            </w:r>
          </w:p>
          <w:p w14:paraId="6C8EF75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металл</w:t>
            </w:r>
          </w:p>
        </w:tc>
        <w:tc>
          <w:tcPr>
            <w:tcW w:w="2771" w:type="dxa"/>
          </w:tcPr>
          <w:p w14:paraId="43B2DA48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 Навагрудак,</w:t>
            </w:r>
          </w:p>
          <w:p w14:paraId="3F6CDFBC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вул. Леніна, 1 (на агароджы Дома-музея А.Міцкевіча ў г. Навагрудку) </w:t>
            </w:r>
          </w:p>
          <w:p w14:paraId="4ED0187F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УК “Дом-музей А.Міцкевіча ў г. Навагрудку”</w:t>
            </w:r>
          </w:p>
        </w:tc>
        <w:tc>
          <w:tcPr>
            <w:tcW w:w="2486" w:type="dxa"/>
          </w:tcPr>
          <w:p w14:paraId="20489AE1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1C6A5BF1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380B12F5" wp14:editId="1BE31377">
                  <wp:extent cx="2058831" cy="1544124"/>
                  <wp:effectExtent l="0" t="9208" r="8573" b="8572"/>
                  <wp:docPr id="439" name="Рисунок 11" descr="C:\Documents and Settings\1\Рабочий стол\монум-декор скульптура\фото\мемориальная доска А Мицкевич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1\Рабочий стол\монум-декор скульптура\фото\мемориальная доска А Мицкевич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5857" cy="155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494B395B" w14:textId="77777777" w:rsidTr="00667225">
        <w:tc>
          <w:tcPr>
            <w:tcW w:w="754" w:type="dxa"/>
          </w:tcPr>
          <w:p w14:paraId="78854FEA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19</w:t>
            </w:r>
          </w:p>
        </w:tc>
        <w:tc>
          <w:tcPr>
            <w:tcW w:w="3344" w:type="dxa"/>
          </w:tcPr>
          <w:p w14:paraId="2D57B23B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Памятны знак Адаму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Міцкевічу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</w:t>
            </w:r>
          </w:p>
          <w:p w14:paraId="185D3C68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Р. Груша</w:t>
            </w:r>
          </w:p>
        </w:tc>
        <w:tc>
          <w:tcPr>
            <w:tcW w:w="2349" w:type="dxa"/>
          </w:tcPr>
          <w:p w14:paraId="4BE31362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2002 </w:t>
            </w:r>
          </w:p>
          <w:p w14:paraId="616B79E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Камень;</w:t>
            </w:r>
          </w:p>
          <w:p w14:paraId="732FA06D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металл</w:t>
            </w:r>
          </w:p>
        </w:tc>
        <w:tc>
          <w:tcPr>
            <w:tcW w:w="2771" w:type="dxa"/>
          </w:tcPr>
          <w:p w14:paraId="052A60D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г. Навагрудак, </w:t>
            </w:r>
          </w:p>
          <w:p w14:paraId="45D12F6E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вул. Леніна, 1 </w:t>
            </w:r>
          </w:p>
          <w:p w14:paraId="05157252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Аддзел ЖКГ Навагрудскага райвыканкама</w:t>
            </w:r>
          </w:p>
        </w:tc>
        <w:tc>
          <w:tcPr>
            <w:tcW w:w="2486" w:type="dxa"/>
          </w:tcPr>
          <w:p w14:paraId="22CF61B9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08E4B6F3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16E7EEA" wp14:editId="3707CA2C">
                  <wp:extent cx="2017395" cy="1513046"/>
                  <wp:effectExtent l="4763" t="0" r="6667" b="6668"/>
                  <wp:docPr id="440" name="Рисунок 5" descr="C:\Documents and Settings\1\Мои документы\Загрузки\IMG_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Мои документы\Загрузки\IMG_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0095" cy="1522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1D8EC77A" w14:textId="77777777" w:rsidTr="00667225">
        <w:tc>
          <w:tcPr>
            <w:tcW w:w="754" w:type="dxa"/>
          </w:tcPr>
          <w:p w14:paraId="65E430EC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20</w:t>
            </w:r>
          </w:p>
        </w:tc>
        <w:tc>
          <w:tcPr>
            <w:tcW w:w="3344" w:type="dxa"/>
          </w:tcPr>
          <w:p w14:paraId="7E35B7E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 </w:t>
            </w:r>
          </w:p>
        </w:tc>
        <w:tc>
          <w:tcPr>
            <w:tcW w:w="2349" w:type="dxa"/>
          </w:tcPr>
          <w:p w14:paraId="6DDD27E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584FD275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0949A5C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Асташына Навагрудскага раёна, Вараб’евіцкі сельскі савет Вараб’евіцкі с/с</w:t>
            </w:r>
          </w:p>
        </w:tc>
        <w:tc>
          <w:tcPr>
            <w:tcW w:w="2486" w:type="dxa"/>
          </w:tcPr>
          <w:p w14:paraId="69688905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6A5D6F96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0E3DADE" wp14:editId="00504B2C">
                  <wp:extent cx="1571870" cy="2095500"/>
                  <wp:effectExtent l="0" t="0" r="9525" b="0"/>
                  <wp:docPr id="472" name="Рисунок 6" descr="C:\Documents and Settings\1\Мои документы\Загрузки\IMG_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Мои документы\Загрузки\IMG_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93" cy="211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04DD2922" w14:textId="77777777" w:rsidTr="00667225">
        <w:tc>
          <w:tcPr>
            <w:tcW w:w="754" w:type="dxa"/>
          </w:tcPr>
          <w:p w14:paraId="09876213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21</w:t>
            </w:r>
          </w:p>
        </w:tc>
        <w:tc>
          <w:tcPr>
            <w:tcW w:w="3344" w:type="dxa"/>
          </w:tcPr>
          <w:p w14:paraId="29CA22B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 </w:t>
            </w:r>
          </w:p>
        </w:tc>
        <w:tc>
          <w:tcPr>
            <w:tcW w:w="2349" w:type="dxa"/>
          </w:tcPr>
          <w:p w14:paraId="4AA24F3F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4FC70764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2771" w:type="dxa"/>
          </w:tcPr>
          <w:p w14:paraId="21736990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в. Бенін Навагрудскага раёна, Уселюбскі с/с, на ўсходняй акраіне вескі, у скверы </w:t>
            </w:r>
          </w:p>
          <w:p w14:paraId="63A571CE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Уселюбскі с/с</w:t>
            </w:r>
          </w:p>
        </w:tc>
        <w:tc>
          <w:tcPr>
            <w:tcW w:w="2486" w:type="dxa"/>
          </w:tcPr>
          <w:p w14:paraId="5D0BEA63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2D2BD027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3608644" wp14:editId="490BA9C8">
                  <wp:extent cx="1513471" cy="2009775"/>
                  <wp:effectExtent l="0" t="0" r="0" b="0"/>
                  <wp:docPr id="501" name="Рисунок 15" descr="C:\Documents and Settings\1\Мои документы\Загрузки\IMG_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1\Мои документы\Загрузки\IMG_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00" cy="203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2DB21045" w14:textId="77777777" w:rsidTr="00667225">
        <w:tc>
          <w:tcPr>
            <w:tcW w:w="754" w:type="dxa"/>
          </w:tcPr>
          <w:p w14:paraId="337FC356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22</w:t>
            </w:r>
          </w:p>
        </w:tc>
        <w:tc>
          <w:tcPr>
            <w:tcW w:w="3344" w:type="dxa"/>
          </w:tcPr>
          <w:p w14:paraId="477586BE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 </w:t>
            </w:r>
          </w:p>
        </w:tc>
        <w:tc>
          <w:tcPr>
            <w:tcW w:w="2349" w:type="dxa"/>
          </w:tcPr>
          <w:p w14:paraId="02BF1253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772EB1D2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2771" w:type="dxa"/>
          </w:tcPr>
          <w:p w14:paraId="5568C3EB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аг. Брольнікі Навагрудскага раёна, Брольніцкі с/с </w:t>
            </w:r>
          </w:p>
          <w:p w14:paraId="2F30FE3E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Брольніцкі с/с</w:t>
            </w:r>
          </w:p>
        </w:tc>
        <w:tc>
          <w:tcPr>
            <w:tcW w:w="2486" w:type="dxa"/>
          </w:tcPr>
          <w:p w14:paraId="05964B45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1D25920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F7D4608" wp14:editId="63F47BB8">
                  <wp:extent cx="1485062" cy="1981200"/>
                  <wp:effectExtent l="0" t="0" r="1270" b="0"/>
                  <wp:docPr id="567" name="Рисунок 3" descr="C:\Documents and Settings\1\Мои документы\Загрузки\IMG_041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Мои документы\Загрузки\IMG_041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10" cy="2003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2A1FC063" w14:textId="77777777" w:rsidTr="00667225">
        <w:tc>
          <w:tcPr>
            <w:tcW w:w="754" w:type="dxa"/>
          </w:tcPr>
          <w:p w14:paraId="2326F36C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23</w:t>
            </w:r>
          </w:p>
        </w:tc>
        <w:tc>
          <w:tcPr>
            <w:tcW w:w="3344" w:type="dxa"/>
          </w:tcPr>
          <w:p w14:paraId="28552D3C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 </w:t>
            </w:r>
          </w:p>
          <w:p w14:paraId="66B516B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В.Ягадніцкі</w:t>
            </w:r>
          </w:p>
        </w:tc>
        <w:tc>
          <w:tcPr>
            <w:tcW w:w="2349" w:type="dxa"/>
          </w:tcPr>
          <w:p w14:paraId="4C351BA2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1967</w:t>
            </w:r>
          </w:p>
          <w:p w14:paraId="2C71F5B0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 з гранітнай крошкай, бронза. Вышыня стэлы 3,4 м.,барэльефа 1,5 м.</w:t>
            </w: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1" w:type="dxa"/>
          </w:tcPr>
          <w:p w14:paraId="2AEB20A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Валеўка Навагрудскага раёна, Валеўскі с/с</w:t>
            </w:r>
          </w:p>
          <w:p w14:paraId="194F831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Валеўскі с/с</w:t>
            </w:r>
          </w:p>
        </w:tc>
        <w:tc>
          <w:tcPr>
            <w:tcW w:w="2486" w:type="dxa"/>
          </w:tcPr>
          <w:p w14:paraId="1A654248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39AC82B9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353B2161" wp14:editId="387C506B">
                  <wp:extent cx="1552575" cy="2104318"/>
                  <wp:effectExtent l="0" t="0" r="0" b="0"/>
                  <wp:docPr id="595" name="Рисунок 4" descr="C:\Documents and Settings\1\Мои документы\Загрузки\IMG_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Мои документы\Загрузки\IMG_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77" cy="212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39D17710" w14:textId="77777777" w:rsidTr="00667225">
        <w:tc>
          <w:tcPr>
            <w:tcW w:w="754" w:type="dxa"/>
          </w:tcPr>
          <w:p w14:paraId="1F244CE4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24</w:t>
            </w:r>
          </w:p>
        </w:tc>
        <w:tc>
          <w:tcPr>
            <w:tcW w:w="3344" w:type="dxa"/>
          </w:tcPr>
          <w:p w14:paraId="4EA67FC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 </w:t>
            </w:r>
          </w:p>
        </w:tc>
        <w:tc>
          <w:tcPr>
            <w:tcW w:w="2349" w:type="dxa"/>
          </w:tcPr>
          <w:p w14:paraId="6480AA9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1969 </w:t>
            </w:r>
          </w:p>
          <w:p w14:paraId="371C5C2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2771" w:type="dxa"/>
          </w:tcPr>
          <w:p w14:paraId="56076DED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Уселюб Навагрудскага раёна, Уселюбскі с/с</w:t>
            </w:r>
          </w:p>
          <w:p w14:paraId="7610F450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Уселюбскі с/с</w:t>
            </w:r>
          </w:p>
        </w:tc>
        <w:tc>
          <w:tcPr>
            <w:tcW w:w="2486" w:type="dxa"/>
          </w:tcPr>
          <w:p w14:paraId="03798B64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68E52536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1425EBF8" wp14:editId="0DDA4D6F">
                  <wp:extent cx="1535907" cy="2047875"/>
                  <wp:effectExtent l="0" t="0" r="7620" b="0"/>
                  <wp:docPr id="623" name="Рисунок 13" descr="C:\Documents and Settings\1\Мои документы\Загрузки\IMG_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1\Мои документы\Загрузки\IMG_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4" cy="205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60B4868A" w14:textId="77777777" w:rsidTr="00667225">
        <w:tc>
          <w:tcPr>
            <w:tcW w:w="754" w:type="dxa"/>
          </w:tcPr>
          <w:p w14:paraId="33D1709D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25</w:t>
            </w:r>
          </w:p>
        </w:tc>
        <w:tc>
          <w:tcPr>
            <w:tcW w:w="3344" w:type="dxa"/>
          </w:tcPr>
          <w:p w14:paraId="04D9FBAC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 </w:t>
            </w:r>
          </w:p>
        </w:tc>
        <w:tc>
          <w:tcPr>
            <w:tcW w:w="2349" w:type="dxa"/>
          </w:tcPr>
          <w:p w14:paraId="3998B7A6" w14:textId="77777777" w:rsidR="006827D9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1967</w:t>
            </w:r>
          </w:p>
          <w:p w14:paraId="32CA1DB1" w14:textId="77777777" w:rsidR="00674CDE" w:rsidRPr="00AB1B3E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  <w:r w:rsidR="00674CDE"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1" w:type="dxa"/>
          </w:tcPr>
          <w:p w14:paraId="0EE1E698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Вялікія Вераб’евічы Навагрудскага раёна, Вераб’евіцкі с/с</w:t>
            </w:r>
          </w:p>
          <w:p w14:paraId="0B58202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Вераб’евіцкі с/с</w:t>
            </w:r>
          </w:p>
        </w:tc>
        <w:tc>
          <w:tcPr>
            <w:tcW w:w="2486" w:type="dxa"/>
          </w:tcPr>
          <w:p w14:paraId="4ED61DDB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0744426A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0AD9419E" wp14:editId="4BB6F6E8">
                  <wp:extent cx="1494790" cy="1992742"/>
                  <wp:effectExtent l="0" t="0" r="0" b="7620"/>
                  <wp:docPr id="648" name="Рисунок 5" descr="C:\Documents and Settings\1\Мои документы\Загрузки\IMG_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Мои документы\Загрузки\IMG_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44" cy="200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41B8BE6C" w14:textId="77777777" w:rsidTr="00667225">
        <w:tc>
          <w:tcPr>
            <w:tcW w:w="754" w:type="dxa"/>
          </w:tcPr>
          <w:p w14:paraId="089A5884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26</w:t>
            </w:r>
          </w:p>
        </w:tc>
        <w:tc>
          <w:tcPr>
            <w:tcW w:w="3344" w:type="dxa"/>
          </w:tcPr>
          <w:p w14:paraId="24428783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</w:t>
            </w: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</w:t>
            </w:r>
          </w:p>
          <w:p w14:paraId="275571F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В.Ягадніцкі</w:t>
            </w: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49" w:type="dxa"/>
          </w:tcPr>
          <w:p w14:paraId="14023EF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1968 </w:t>
            </w:r>
          </w:p>
          <w:p w14:paraId="35356317" w14:textId="77777777" w:rsidR="00674CDE" w:rsidRPr="00721F3C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Бетон; вышыня 4 м.</w:t>
            </w:r>
          </w:p>
        </w:tc>
        <w:tc>
          <w:tcPr>
            <w:tcW w:w="2771" w:type="dxa"/>
          </w:tcPr>
          <w:p w14:paraId="5C274464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Галынь Навагрудскага раёна, Любчанскі с/с</w:t>
            </w:r>
          </w:p>
          <w:p w14:paraId="6977A4C4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Любчанскі с/с</w:t>
            </w:r>
          </w:p>
        </w:tc>
        <w:tc>
          <w:tcPr>
            <w:tcW w:w="2486" w:type="dxa"/>
          </w:tcPr>
          <w:p w14:paraId="2DF8D762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3E6B9ED2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52AF813" wp14:editId="1C7BC9EB">
                  <wp:extent cx="2051368" cy="1538525"/>
                  <wp:effectExtent l="8890" t="0" r="0" b="0"/>
                  <wp:docPr id="673" name="Рисунок 12" descr="C:\Documents and Settings\1\Мои документы\Загрузки\IMG_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1\Мои документы\Загрузки\IMG_0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7914" cy="1558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7CE1069F" w14:textId="77777777" w:rsidTr="00667225">
        <w:tc>
          <w:tcPr>
            <w:tcW w:w="754" w:type="dxa"/>
          </w:tcPr>
          <w:p w14:paraId="676E10CB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27</w:t>
            </w:r>
          </w:p>
        </w:tc>
        <w:tc>
          <w:tcPr>
            <w:tcW w:w="3344" w:type="dxa"/>
          </w:tcPr>
          <w:p w14:paraId="04873A9B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</w:t>
            </w:r>
          </w:p>
          <w:p w14:paraId="52DFED4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В.Грос</w:t>
            </w:r>
          </w:p>
        </w:tc>
        <w:tc>
          <w:tcPr>
            <w:tcW w:w="2349" w:type="dxa"/>
          </w:tcPr>
          <w:p w14:paraId="739E93A2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1964</w:t>
            </w:r>
          </w:p>
          <w:p w14:paraId="25929BB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Бетон, гранітныя валуны; вышыня скульптуры 2,5 м.,пастамента 2 м.</w:t>
            </w: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1" w:type="dxa"/>
          </w:tcPr>
          <w:p w14:paraId="046BE099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Дзяляцічы Навагрудскага раёна, Любчанскі с/с</w:t>
            </w:r>
          </w:p>
          <w:p w14:paraId="3993F46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Любчанскі с/с</w:t>
            </w:r>
          </w:p>
        </w:tc>
        <w:tc>
          <w:tcPr>
            <w:tcW w:w="2486" w:type="dxa"/>
          </w:tcPr>
          <w:p w14:paraId="7C13A3F9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18868D22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3FE0E1E" wp14:editId="54707541">
                  <wp:extent cx="2038429" cy="1528823"/>
                  <wp:effectExtent l="7302" t="0" r="7303" b="7302"/>
                  <wp:docPr id="709" name="Рисунок 1" descr="C:\Documents and Settings\1\Мои документы\Загрузки\IMG_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Мои документы\Загрузки\IMG_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5433" cy="154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3DB21573" w14:textId="77777777" w:rsidTr="00667225">
        <w:tc>
          <w:tcPr>
            <w:tcW w:w="754" w:type="dxa"/>
          </w:tcPr>
          <w:p w14:paraId="5FC80795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28</w:t>
            </w:r>
          </w:p>
        </w:tc>
        <w:tc>
          <w:tcPr>
            <w:tcW w:w="3344" w:type="dxa"/>
          </w:tcPr>
          <w:p w14:paraId="17D7C8DB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 </w:t>
            </w:r>
          </w:p>
        </w:tc>
        <w:tc>
          <w:tcPr>
            <w:tcW w:w="2349" w:type="dxa"/>
          </w:tcPr>
          <w:p w14:paraId="4C413859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1967</w:t>
            </w:r>
          </w:p>
          <w:p w14:paraId="7D1B906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бетон</w:t>
            </w: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1" w:type="dxa"/>
          </w:tcPr>
          <w:p w14:paraId="2580036F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Кашалева Навагрудскага раёна, Кашалеўскі с/с</w:t>
            </w:r>
          </w:p>
          <w:p w14:paraId="3B10736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Кашалеўскі с/с</w:t>
            </w:r>
          </w:p>
        </w:tc>
        <w:tc>
          <w:tcPr>
            <w:tcW w:w="2486" w:type="dxa"/>
          </w:tcPr>
          <w:p w14:paraId="0127BAC5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6C34B935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94F2F14" wp14:editId="6DCE04C1">
                  <wp:extent cx="1514475" cy="2019301"/>
                  <wp:effectExtent l="0" t="0" r="0" b="0"/>
                  <wp:docPr id="734" name="Рисунок 1" descr="C:\Documents and Settings\1\Рабочий стол\монум-декор скульптура\фото\памятник землякам Кошел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монум-декор скульптура\фото\памятник землякам Кошел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63" cy="202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7CDE26C4" w14:textId="77777777" w:rsidTr="00667225">
        <w:tc>
          <w:tcPr>
            <w:tcW w:w="754" w:type="dxa"/>
          </w:tcPr>
          <w:p w14:paraId="73EDB112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29</w:t>
            </w:r>
          </w:p>
        </w:tc>
        <w:tc>
          <w:tcPr>
            <w:tcW w:w="3344" w:type="dxa"/>
          </w:tcPr>
          <w:p w14:paraId="00AEE6A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Леніну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Уладзіміру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Ільічу</w:t>
            </w:r>
            <w:proofErr w:type="spellEnd"/>
          </w:p>
        </w:tc>
        <w:tc>
          <w:tcPr>
            <w:tcW w:w="2349" w:type="dxa"/>
          </w:tcPr>
          <w:p w14:paraId="50D2F905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1965</w:t>
            </w:r>
          </w:p>
          <w:p w14:paraId="48A80DAF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2771" w:type="dxa"/>
          </w:tcPr>
          <w:p w14:paraId="7221C1D8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Кашалева Навагрудскага раёна, Кашалеўскі с/с</w:t>
            </w:r>
          </w:p>
          <w:p w14:paraId="1416826B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Кашалеўскі с/с</w:t>
            </w:r>
          </w:p>
        </w:tc>
        <w:tc>
          <w:tcPr>
            <w:tcW w:w="2486" w:type="dxa"/>
          </w:tcPr>
          <w:p w14:paraId="3E95FB98" w14:textId="77777777" w:rsidR="00674CDE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  <w:p w14:paraId="1AE1BCF4" w14:textId="77777777" w:rsidR="00072B3D" w:rsidRDefault="00072B3D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11AA219" w14:textId="77777777" w:rsidR="00072B3D" w:rsidRDefault="00072B3D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5C98188" w14:textId="77777777" w:rsidR="00072B3D" w:rsidRDefault="00072B3D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E7B2030" w14:textId="77777777" w:rsidR="00072B3D" w:rsidRDefault="00072B3D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48EACDA" w14:textId="77777777" w:rsidR="00072B3D" w:rsidRDefault="00072B3D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089F1C0" w14:textId="77777777" w:rsidR="00072B3D" w:rsidRDefault="00072B3D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70C2253" w14:textId="77777777" w:rsidR="00072B3D" w:rsidRDefault="00072B3D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78DA03E" w14:textId="77777777" w:rsidR="00072B3D" w:rsidRPr="00C331B7" w:rsidRDefault="00072B3D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3F495F69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3994EEF" wp14:editId="7B75F32C">
                  <wp:simplePos x="0" y="0"/>
                  <wp:positionH relativeFrom="column">
                    <wp:posOffset>460829</wp:posOffset>
                  </wp:positionH>
                  <wp:positionV relativeFrom="paragraph">
                    <wp:posOffset>34243</wp:posOffset>
                  </wp:positionV>
                  <wp:extent cx="1514475" cy="2220180"/>
                  <wp:effectExtent l="0" t="0" r="0" b="8890"/>
                  <wp:wrapNone/>
                  <wp:docPr id="819" name="Рисунок 2" descr="C:\Documents and Settings\1\Рабочий стол\монум-декор скульптура\фото\памятник Ленину Кошел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монум-декор скульптура\фото\памятник Ленину Кошелев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3" t="23234" r="17526"/>
                          <a:stretch/>
                        </pic:blipFill>
                        <pic:spPr bwMode="auto">
                          <a:xfrm>
                            <a:off x="0" y="0"/>
                            <a:ext cx="1517819" cy="222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239" w:rsidRPr="00F2546A" w14:paraId="4FBE08ED" w14:textId="77777777" w:rsidTr="00667225">
        <w:tc>
          <w:tcPr>
            <w:tcW w:w="754" w:type="dxa"/>
          </w:tcPr>
          <w:p w14:paraId="7182356C" w14:textId="77777777" w:rsidR="00674CDE" w:rsidRPr="00FB0783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</w:t>
            </w:r>
            <w:r w:rsidR="00476918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0</w:t>
            </w:r>
          </w:p>
        </w:tc>
        <w:tc>
          <w:tcPr>
            <w:tcW w:w="3344" w:type="dxa"/>
          </w:tcPr>
          <w:p w14:paraId="2B4852C4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</w:t>
            </w:r>
          </w:p>
        </w:tc>
        <w:tc>
          <w:tcPr>
            <w:tcW w:w="2349" w:type="dxa"/>
          </w:tcPr>
          <w:p w14:paraId="109BFDA7" w14:textId="77777777" w:rsidR="00674CDE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бетон</w:t>
            </w:r>
          </w:p>
        </w:tc>
        <w:tc>
          <w:tcPr>
            <w:tcW w:w="2771" w:type="dxa"/>
          </w:tcPr>
          <w:p w14:paraId="4B5E97FB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в. Кудавічы Навагрудскага раёна, Валеўскі с/с </w:t>
            </w:r>
          </w:p>
          <w:p w14:paraId="06F9476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Валеўскі с/с</w:t>
            </w:r>
          </w:p>
        </w:tc>
        <w:tc>
          <w:tcPr>
            <w:tcW w:w="2486" w:type="dxa"/>
          </w:tcPr>
          <w:p w14:paraId="24345438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068FA51D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6FEE2B5" wp14:editId="2B4C202F">
                  <wp:extent cx="2311038" cy="1733550"/>
                  <wp:effectExtent l="0" t="0" r="0" b="0"/>
                  <wp:docPr id="839" name="Рисунок 2" descr="C:\Documents and Settings\1\Мои документы\Загрузки\IMG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Мои документы\Загрузки\IMG_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407" cy="1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2066320C" w14:textId="77777777" w:rsidTr="00667225">
        <w:tc>
          <w:tcPr>
            <w:tcW w:w="754" w:type="dxa"/>
          </w:tcPr>
          <w:p w14:paraId="48693933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31</w:t>
            </w:r>
          </w:p>
        </w:tc>
        <w:tc>
          <w:tcPr>
            <w:tcW w:w="3344" w:type="dxa"/>
          </w:tcPr>
          <w:p w14:paraId="07C42FD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</w:t>
            </w:r>
          </w:p>
        </w:tc>
        <w:tc>
          <w:tcPr>
            <w:tcW w:w="2349" w:type="dxa"/>
          </w:tcPr>
          <w:p w14:paraId="0C6C54E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3301D6D2" w14:textId="77777777" w:rsid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  <w:p w14:paraId="689AF2E7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2771" w:type="dxa"/>
          </w:tcPr>
          <w:p w14:paraId="1B65861A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Лаўрышава Навагрудскага раёна, Шчорсаўскі с/с</w:t>
            </w:r>
          </w:p>
          <w:p w14:paraId="20D6426D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Шчорсаўскі с/с</w:t>
            </w:r>
          </w:p>
        </w:tc>
        <w:tc>
          <w:tcPr>
            <w:tcW w:w="2486" w:type="dxa"/>
          </w:tcPr>
          <w:p w14:paraId="56BF252A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E01A6BA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27B6A3E" wp14:editId="73A784B8">
                  <wp:extent cx="2203344" cy="1652508"/>
                  <wp:effectExtent l="8573" t="0" r="0" b="0"/>
                  <wp:docPr id="858" name="Рисунок 14" descr="C:\Documents and Settings\1\Мои документы\Загрузки\IMG_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1\Мои документы\Загрузки\IMG_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4204" cy="1660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0922C575" w14:textId="77777777" w:rsidTr="00667225">
        <w:tc>
          <w:tcPr>
            <w:tcW w:w="754" w:type="dxa"/>
          </w:tcPr>
          <w:p w14:paraId="0B9AAF3C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32</w:t>
            </w:r>
          </w:p>
        </w:tc>
        <w:tc>
          <w:tcPr>
            <w:tcW w:w="3344" w:type="dxa"/>
          </w:tcPr>
          <w:p w14:paraId="48413F1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Брацкая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магіла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савецкіх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воінаў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і партызан</w:t>
            </w:r>
          </w:p>
        </w:tc>
        <w:tc>
          <w:tcPr>
            <w:tcW w:w="2349" w:type="dxa"/>
          </w:tcPr>
          <w:p w14:paraId="0A1EAC0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1957 </w:t>
            </w:r>
          </w:p>
          <w:p w14:paraId="55BA4B61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66EAA2F9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г.п. Любча Навагрудскага раёна, Любчанскі с/с, на плошчы Салабуціна,</w:t>
            </w:r>
          </w:p>
          <w:p w14:paraId="527B2962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Любчанскі с/с</w:t>
            </w:r>
          </w:p>
        </w:tc>
        <w:tc>
          <w:tcPr>
            <w:tcW w:w="2486" w:type="dxa"/>
          </w:tcPr>
          <w:p w14:paraId="59EF8943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571C86C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 w:rsidRPr="0039661A"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C9B6985" wp14:editId="712C1C0F">
                  <wp:extent cx="1676346" cy="2081283"/>
                  <wp:effectExtent l="0" t="0" r="635" b="0"/>
                  <wp:docPr id="859" name="Рисунок 4" descr="D:\ФОТО\2022\мониторинг 2 квартал\Любча, могила\IMG_20220629_14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2022\мониторинг 2 квартал\Любча, могила\IMG_20220629_140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/>
                          <a:srcRect b="7097"/>
                          <a:stretch/>
                        </pic:blipFill>
                        <pic:spPr bwMode="auto">
                          <a:xfrm>
                            <a:off x="0" y="0"/>
                            <a:ext cx="1695362" cy="210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34DFA296" w14:textId="77777777" w:rsidTr="00667225">
        <w:tc>
          <w:tcPr>
            <w:tcW w:w="754" w:type="dxa"/>
          </w:tcPr>
          <w:p w14:paraId="15FDD467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33</w:t>
            </w:r>
          </w:p>
        </w:tc>
        <w:tc>
          <w:tcPr>
            <w:tcW w:w="3344" w:type="dxa"/>
          </w:tcPr>
          <w:p w14:paraId="45CA1E0D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Мемарыяльная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дошка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ў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гонар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вызваліцеляў</w:t>
            </w:r>
            <w:proofErr w:type="spellEnd"/>
          </w:p>
        </w:tc>
        <w:tc>
          <w:tcPr>
            <w:tcW w:w="2349" w:type="dxa"/>
          </w:tcPr>
          <w:p w14:paraId="75EFC01F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1969 </w:t>
            </w:r>
          </w:p>
        </w:tc>
        <w:tc>
          <w:tcPr>
            <w:tcW w:w="2771" w:type="dxa"/>
          </w:tcPr>
          <w:p w14:paraId="09AA5894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г.п. Любча Навагрудскага раёна, Любчанскі с/с, на плошчы Салабуціна, 6 (на будынку пошты).</w:t>
            </w:r>
          </w:p>
          <w:p w14:paraId="6714EE38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Любчанскі с/с</w:t>
            </w:r>
          </w:p>
        </w:tc>
        <w:tc>
          <w:tcPr>
            <w:tcW w:w="2486" w:type="dxa"/>
          </w:tcPr>
          <w:p w14:paraId="2903CCFC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11DBB5F1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43D5852" wp14:editId="007218C9">
                  <wp:extent cx="1990511" cy="1492885"/>
                  <wp:effectExtent l="952" t="0" r="0" b="0"/>
                  <wp:docPr id="876" name="Рисунок 4" descr="C:\Documents and Settings\1\Мои документы\Загрузки\IMG_0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Мои документы\Загрузки\IMG_0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3315" cy="150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4471D5DF" w14:textId="77777777" w:rsidTr="00667225">
        <w:tc>
          <w:tcPr>
            <w:tcW w:w="754" w:type="dxa"/>
          </w:tcPr>
          <w:p w14:paraId="026D2BA3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34</w:t>
            </w:r>
          </w:p>
        </w:tc>
        <w:tc>
          <w:tcPr>
            <w:tcW w:w="3344" w:type="dxa"/>
          </w:tcPr>
          <w:p w14:paraId="312FC93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Помнік </w:t>
            </w:r>
          </w:p>
          <w:p w14:paraId="1146CA8E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У.І.Леніну </w:t>
            </w:r>
          </w:p>
        </w:tc>
        <w:tc>
          <w:tcPr>
            <w:tcW w:w="2349" w:type="dxa"/>
          </w:tcPr>
          <w:p w14:paraId="63D55AF6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1948 </w:t>
            </w:r>
          </w:p>
          <w:p w14:paraId="0B0F841C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6D4BD97F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г.п. Любча Навагрудскага раёна, Любчанскі с/с, на</w:t>
            </w:r>
          </w:p>
          <w:p w14:paraId="11E3C73D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пл. Салабуціна ў скверы</w:t>
            </w:r>
          </w:p>
          <w:p w14:paraId="6A5F2A6D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Любчанскі с/с</w:t>
            </w:r>
          </w:p>
        </w:tc>
        <w:tc>
          <w:tcPr>
            <w:tcW w:w="2486" w:type="dxa"/>
          </w:tcPr>
          <w:p w14:paraId="5FEB8B6F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6A511A7B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342D8613" wp14:editId="517D6370">
                  <wp:extent cx="2094230" cy="1570673"/>
                  <wp:effectExtent l="0" t="4763" r="0" b="0"/>
                  <wp:docPr id="877" name="Рисунок 8" descr="C:\Documents and Settings\1\Мои документы\Загрузки\IMG_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1\Мои документы\Загрузки\IMG_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6032" cy="157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3F624EEE" w14:textId="77777777" w:rsidTr="00667225">
        <w:tc>
          <w:tcPr>
            <w:tcW w:w="754" w:type="dxa"/>
          </w:tcPr>
          <w:p w14:paraId="5E26A925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35</w:t>
            </w:r>
          </w:p>
        </w:tc>
        <w:tc>
          <w:tcPr>
            <w:tcW w:w="3344" w:type="dxa"/>
          </w:tcPr>
          <w:p w14:paraId="0C33E82E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Помнік-бюст Сечкі Людмілы Паўлаўны</w:t>
            </w:r>
          </w:p>
          <w:p w14:paraId="3E5EEA3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В.Грос</w:t>
            </w:r>
          </w:p>
        </w:tc>
        <w:tc>
          <w:tcPr>
            <w:tcW w:w="2349" w:type="dxa"/>
          </w:tcPr>
          <w:p w14:paraId="5A4C91C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1964 </w:t>
            </w:r>
          </w:p>
          <w:p w14:paraId="46816FE9" w14:textId="77777777" w:rsidR="00674CDE" w:rsidRPr="008C4C47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Бетон; вышыня бюста 90см.,пастамента 2,5 м.</w:t>
            </w:r>
          </w:p>
        </w:tc>
        <w:tc>
          <w:tcPr>
            <w:tcW w:w="2771" w:type="dxa"/>
          </w:tcPr>
          <w:p w14:paraId="6EAF17B5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г.п. Любча Навагрудскага раёна, Любчанскі с/с</w:t>
            </w:r>
          </w:p>
          <w:p w14:paraId="4E2D615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Любчанскі с/с</w:t>
            </w:r>
          </w:p>
        </w:tc>
        <w:tc>
          <w:tcPr>
            <w:tcW w:w="2486" w:type="dxa"/>
          </w:tcPr>
          <w:p w14:paraId="3DFBC6FB" w14:textId="77777777" w:rsidR="00674CDE" w:rsidRPr="004A25F6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Добры стан, 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рэканструкцыя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F0D617F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25CB18A" wp14:editId="4913E83A">
                  <wp:extent cx="2144607" cy="1608455"/>
                  <wp:effectExtent l="1270" t="0" r="0" b="0"/>
                  <wp:docPr id="878" name="Рисунок 2" descr="C:\Documents and Settings\1\Мои документы\Загрузки\IMG_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Мои документы\Загрузки\IMG_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1433" cy="161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3DF39DC8" w14:textId="77777777" w:rsidTr="00667225">
        <w:tc>
          <w:tcPr>
            <w:tcW w:w="754" w:type="dxa"/>
          </w:tcPr>
          <w:p w14:paraId="397ADBCD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3</w:t>
            </w:r>
            <w:r w:rsidR="00674CDE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6</w:t>
            </w:r>
          </w:p>
        </w:tc>
        <w:tc>
          <w:tcPr>
            <w:tcW w:w="3344" w:type="dxa"/>
          </w:tcPr>
          <w:p w14:paraId="394F0B0F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</w:t>
            </w: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</w:t>
            </w:r>
          </w:p>
          <w:p w14:paraId="2868122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В.Ягадніцкі</w:t>
            </w:r>
          </w:p>
        </w:tc>
        <w:tc>
          <w:tcPr>
            <w:tcW w:w="2349" w:type="dxa"/>
          </w:tcPr>
          <w:p w14:paraId="3B8CEB29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1967</w:t>
            </w:r>
          </w:p>
          <w:p w14:paraId="282655F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бетон;</w:t>
            </w: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1" w:type="dxa"/>
          </w:tcPr>
          <w:p w14:paraId="61BBD46B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 Масцішча Навагрудскага раёна, Уселюбскі с/с</w:t>
            </w:r>
          </w:p>
          <w:p w14:paraId="7DD0ECDA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Уселюбскі с/с</w:t>
            </w:r>
          </w:p>
        </w:tc>
        <w:tc>
          <w:tcPr>
            <w:tcW w:w="2486" w:type="dxa"/>
          </w:tcPr>
          <w:p w14:paraId="531B5B2F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B85FACE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1BC0E4E5" wp14:editId="5219E747">
                  <wp:extent cx="1514476" cy="2019300"/>
                  <wp:effectExtent l="0" t="0" r="9525" b="0"/>
                  <wp:docPr id="892" name="Рисунок 14" descr="C:\Documents and Settings\1\Мои документы\Загрузки\IMG_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1\Мои документы\Загрузки\IMG_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555" cy="20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7969E1AE" w14:textId="77777777" w:rsidTr="00667225">
        <w:tc>
          <w:tcPr>
            <w:tcW w:w="754" w:type="dxa"/>
          </w:tcPr>
          <w:p w14:paraId="45F8DF8B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</w:t>
            </w:r>
            <w:r w:rsidR="00674CDE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7</w:t>
            </w:r>
          </w:p>
        </w:tc>
        <w:tc>
          <w:tcPr>
            <w:tcW w:w="3344" w:type="dxa"/>
          </w:tcPr>
          <w:p w14:paraId="77A4A1D2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ахвярам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фашызму</w:t>
            </w:r>
            <w:proofErr w:type="spellEnd"/>
          </w:p>
        </w:tc>
        <w:tc>
          <w:tcPr>
            <w:tcW w:w="2349" w:type="dxa"/>
          </w:tcPr>
          <w:p w14:paraId="01E0FCB0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1956 </w:t>
            </w:r>
          </w:p>
          <w:p w14:paraId="2F4AA81B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5E1FE82E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аг. Нягневічы Навагрудскага раёна, Нягневіцкі с/с </w:t>
            </w:r>
          </w:p>
          <w:p w14:paraId="091B0B6D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Нягневіцкі с/с</w:t>
            </w:r>
          </w:p>
        </w:tc>
        <w:tc>
          <w:tcPr>
            <w:tcW w:w="2486" w:type="dxa"/>
          </w:tcPr>
          <w:p w14:paraId="6D91F87C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13F6AD7A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6CA7093" wp14:editId="5F4D92D0">
                  <wp:extent cx="2024803" cy="1518603"/>
                  <wp:effectExtent l="5397" t="0" r="318" b="317"/>
                  <wp:docPr id="904" name="Рисунок 11" descr="C:\Documents and Settings\1\Мои документы\Загрузки\IMG_048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1\Мои документы\Загрузки\IMG_048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8525" cy="152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610BE129" w14:textId="77777777" w:rsidTr="00667225">
        <w:tc>
          <w:tcPr>
            <w:tcW w:w="754" w:type="dxa"/>
          </w:tcPr>
          <w:p w14:paraId="6E03D189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</w:t>
            </w:r>
            <w:r w:rsidR="00674CDE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8</w:t>
            </w:r>
          </w:p>
        </w:tc>
        <w:tc>
          <w:tcPr>
            <w:tcW w:w="3344" w:type="dxa"/>
          </w:tcPr>
          <w:p w14:paraId="238A6264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трактару</w:t>
            </w:r>
            <w:proofErr w:type="spellEnd"/>
          </w:p>
        </w:tc>
        <w:tc>
          <w:tcPr>
            <w:tcW w:w="2349" w:type="dxa"/>
          </w:tcPr>
          <w:p w14:paraId="0EED6648" w14:textId="77777777" w:rsidR="00674CDE" w:rsidRPr="00F2546A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18"/>
                <w:szCs w:val="24"/>
                <w:lang w:val="be-BY"/>
              </w:rPr>
            </w:pPr>
          </w:p>
        </w:tc>
        <w:tc>
          <w:tcPr>
            <w:tcW w:w="2771" w:type="dxa"/>
          </w:tcPr>
          <w:p w14:paraId="4479845D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Нягневічы Навагрудскага раёна, Нягневіцкі с/с</w:t>
            </w:r>
          </w:p>
          <w:p w14:paraId="04D7C412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Нягневіцкі с/с</w:t>
            </w:r>
          </w:p>
        </w:tc>
        <w:tc>
          <w:tcPr>
            <w:tcW w:w="2486" w:type="dxa"/>
          </w:tcPr>
          <w:p w14:paraId="6489A9AC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103F2219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3E06267B" wp14:editId="0CFF0C43">
                  <wp:extent cx="2036975" cy="1527730"/>
                  <wp:effectExtent l="6985" t="0" r="8890" b="8890"/>
                  <wp:docPr id="915" name="Рисунок 6" descr="C:\Documents and Settings\1\Мои документы\Загрузки\IMG_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Мои документы\Загрузки\IMG_0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8473" cy="155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156A7F56" w14:textId="77777777" w:rsidTr="00667225">
        <w:tc>
          <w:tcPr>
            <w:tcW w:w="754" w:type="dxa"/>
          </w:tcPr>
          <w:p w14:paraId="1FC9D80F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3</w:t>
            </w:r>
            <w:r w:rsidR="00674CDE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9</w:t>
            </w:r>
          </w:p>
        </w:tc>
        <w:tc>
          <w:tcPr>
            <w:tcW w:w="3344" w:type="dxa"/>
          </w:tcPr>
          <w:p w14:paraId="1D727C1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</w:t>
            </w:r>
          </w:p>
        </w:tc>
        <w:tc>
          <w:tcPr>
            <w:tcW w:w="2349" w:type="dxa"/>
          </w:tcPr>
          <w:p w14:paraId="4C0F1A2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7A6B32EA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7D8D38A9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Нягневічы Навагрудскага раёна, Нягневіцкі с/с</w:t>
            </w:r>
          </w:p>
          <w:p w14:paraId="2DC39CC3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Нягневіцкі с/с</w:t>
            </w:r>
          </w:p>
        </w:tc>
        <w:tc>
          <w:tcPr>
            <w:tcW w:w="2486" w:type="dxa"/>
          </w:tcPr>
          <w:p w14:paraId="4461B7EF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3DA3685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F861612" wp14:editId="46097F10">
                  <wp:extent cx="2032955" cy="1524716"/>
                  <wp:effectExtent l="6350" t="0" r="0" b="0"/>
                  <wp:docPr id="925" name="Рисунок 2" descr="C:\Documents and Settings\1\Мои документы\Загрузки\IMG_0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Мои документы\Загрузки\IMG_0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1429" cy="156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53AFC3E3" w14:textId="77777777" w:rsidTr="00667225">
        <w:tc>
          <w:tcPr>
            <w:tcW w:w="754" w:type="dxa"/>
          </w:tcPr>
          <w:p w14:paraId="31A3B2D3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4</w:t>
            </w:r>
            <w:r w:rsidR="006827D9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0</w:t>
            </w:r>
          </w:p>
        </w:tc>
        <w:tc>
          <w:tcPr>
            <w:tcW w:w="3344" w:type="dxa"/>
          </w:tcPr>
          <w:p w14:paraId="70102569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</w:t>
            </w:r>
          </w:p>
        </w:tc>
        <w:tc>
          <w:tcPr>
            <w:tcW w:w="2349" w:type="dxa"/>
          </w:tcPr>
          <w:p w14:paraId="36782867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1969 </w:t>
            </w:r>
          </w:p>
          <w:p w14:paraId="3AB2C99D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77ED6FD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Пятрэвічы Навагрудскага раёна, Пятрэвіцкі с/с</w:t>
            </w:r>
          </w:p>
        </w:tc>
        <w:tc>
          <w:tcPr>
            <w:tcW w:w="2486" w:type="dxa"/>
          </w:tcPr>
          <w:p w14:paraId="6AE862D8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024ED48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55C706F" wp14:editId="76525A8A">
                  <wp:extent cx="1533525" cy="2045145"/>
                  <wp:effectExtent l="0" t="0" r="0" b="0"/>
                  <wp:docPr id="934" name="Рисунок 6" descr="C:\Documents and Settings\1\Мои документы\Загрузки\IMG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Мои документы\Загрузки\IMG_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831" cy="2060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03B466BA" w14:textId="77777777" w:rsidTr="00667225">
        <w:tc>
          <w:tcPr>
            <w:tcW w:w="754" w:type="dxa"/>
          </w:tcPr>
          <w:p w14:paraId="18FAC87D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4</w:t>
            </w:r>
            <w:r w:rsidR="006827D9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3344" w:type="dxa"/>
          </w:tcPr>
          <w:p w14:paraId="67EA21E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магіле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ахвяр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фашызму</w:t>
            </w:r>
            <w:proofErr w:type="spellEnd"/>
          </w:p>
        </w:tc>
        <w:tc>
          <w:tcPr>
            <w:tcW w:w="2349" w:type="dxa"/>
          </w:tcPr>
          <w:p w14:paraId="1C23612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1968 </w:t>
            </w:r>
          </w:p>
          <w:p w14:paraId="1451EA09" w14:textId="77777777" w:rsidR="006827D9" w:rsidRPr="006827D9" w:rsidRDefault="006827D9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258C13D8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в.Скрыдлева Навагрудскага раёна, Кашалеўскі с/с</w:t>
            </w:r>
          </w:p>
          <w:p w14:paraId="09E1FE45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Кашалеўскі с/с</w:t>
            </w:r>
          </w:p>
        </w:tc>
        <w:tc>
          <w:tcPr>
            <w:tcW w:w="2486" w:type="dxa"/>
          </w:tcPr>
          <w:p w14:paraId="3DE44467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79210B1E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0686907" wp14:editId="509205FD">
                  <wp:extent cx="2108200" cy="1581150"/>
                  <wp:effectExtent l="0" t="3175" r="3175" b="3175"/>
                  <wp:docPr id="942" name="Рисунок 5" descr="C:\Documents and Settings\1\Мои документы\Загрузки\IMG_0478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Мои документы\Загрузки\IMG_0478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2445" cy="159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46CBC2EF" w14:textId="77777777" w:rsidTr="00667225">
        <w:tc>
          <w:tcPr>
            <w:tcW w:w="754" w:type="dxa"/>
          </w:tcPr>
          <w:p w14:paraId="3AD5A58B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42</w:t>
            </w:r>
          </w:p>
        </w:tc>
        <w:tc>
          <w:tcPr>
            <w:tcW w:w="3344" w:type="dxa"/>
          </w:tcPr>
          <w:p w14:paraId="313C934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магіле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ахвяр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фашызму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і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савецкага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воіна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помнік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землякам</w:t>
            </w:r>
          </w:p>
        </w:tc>
        <w:tc>
          <w:tcPr>
            <w:tcW w:w="2349" w:type="dxa"/>
          </w:tcPr>
          <w:p w14:paraId="7BEAACBB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74F18CFF" w14:textId="77777777" w:rsidR="00674CDE" w:rsidRP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71BB17A2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Шчорсы Навагрудскага раёна, Шчорсаўскі с/с</w:t>
            </w:r>
          </w:p>
          <w:p w14:paraId="31868B94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Шчорсаўскі с/с</w:t>
            </w:r>
          </w:p>
        </w:tc>
        <w:tc>
          <w:tcPr>
            <w:tcW w:w="2486" w:type="dxa"/>
          </w:tcPr>
          <w:p w14:paraId="11A56BA2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121EE88A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0CFC8997" wp14:editId="4F370EB1">
                  <wp:extent cx="2153049" cy="1614787"/>
                  <wp:effectExtent l="2540" t="0" r="2540" b="2540"/>
                  <wp:docPr id="949" name="Рисунок 8" descr="C:\Documents and Settings\1\Мои документы\Загрузки\IMG_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1\Мои документы\Загрузки\IMG_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170417" cy="1627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6DA93959" w14:textId="77777777" w:rsidTr="00667225">
        <w:tc>
          <w:tcPr>
            <w:tcW w:w="754" w:type="dxa"/>
          </w:tcPr>
          <w:p w14:paraId="12022BA2" w14:textId="77777777" w:rsidR="00674CDE" w:rsidRPr="00FB0783" w:rsidRDefault="006827D9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4</w:t>
            </w:r>
            <w:r w:rsidR="00476918" w:rsidRPr="00FB0783">
              <w:rPr>
                <w:rFonts w:ascii="Times New Roman" w:hAnsi="Times New Roman"/>
                <w:sz w:val="24"/>
                <w:szCs w:val="24"/>
                <w:lang w:val="be-BY"/>
              </w:rPr>
              <w:t>3</w:t>
            </w:r>
          </w:p>
        </w:tc>
        <w:tc>
          <w:tcPr>
            <w:tcW w:w="3344" w:type="dxa"/>
          </w:tcPr>
          <w:p w14:paraId="7850B366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Бюст </w:t>
            </w:r>
          </w:p>
          <w:p w14:paraId="4AFF502F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Леніна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Уладзіміра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Ільіча</w:t>
            </w:r>
            <w:proofErr w:type="spellEnd"/>
          </w:p>
        </w:tc>
        <w:tc>
          <w:tcPr>
            <w:tcW w:w="2349" w:type="dxa"/>
          </w:tcPr>
          <w:p w14:paraId="3FB3E5EE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1945 </w:t>
            </w:r>
          </w:p>
          <w:p w14:paraId="7388A08B" w14:textId="77777777" w:rsidR="00674CDE" w:rsidRP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5B83E077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Шчорсы Навагрудскага раёна, Шчорсаўскі с/с,</w:t>
            </w:r>
          </w:p>
          <w:p w14:paraId="6D472BB1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 xml:space="preserve"> вул. Шчорсаўская, 4а (каля дома культуры)</w:t>
            </w:r>
          </w:p>
          <w:p w14:paraId="5E6405CF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Шчорсаўскі с/с</w:t>
            </w:r>
          </w:p>
        </w:tc>
        <w:tc>
          <w:tcPr>
            <w:tcW w:w="2486" w:type="dxa"/>
          </w:tcPr>
          <w:p w14:paraId="3E3FAE3E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2C0C4469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 w:rsidRPr="00462D8D"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0E3B75EB" wp14:editId="1A277524">
                  <wp:extent cx="2068833" cy="1551624"/>
                  <wp:effectExtent l="0" t="7938" r="0" b="0"/>
                  <wp:docPr id="954" name="Рисунок 7" descr="C:\Documents and Settings\1\Мои документы\Загрузки\IMG_0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1\Мои документы\Загрузки\IMG_0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6127" cy="1557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2546A" w14:paraId="6BF382EC" w14:textId="77777777" w:rsidTr="00667225">
        <w:tc>
          <w:tcPr>
            <w:tcW w:w="754" w:type="dxa"/>
          </w:tcPr>
          <w:p w14:paraId="1009F6EF" w14:textId="77777777" w:rsidR="00674CDE" w:rsidRPr="00FB0783" w:rsidRDefault="00476918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44</w:t>
            </w:r>
          </w:p>
        </w:tc>
        <w:tc>
          <w:tcPr>
            <w:tcW w:w="3344" w:type="dxa"/>
          </w:tcPr>
          <w:p w14:paraId="6952DC01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Бюст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Шчорса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Мікалая</w:t>
            </w:r>
            <w:proofErr w:type="spellEnd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>Аляксандравіча</w:t>
            </w:r>
            <w:proofErr w:type="spellEnd"/>
          </w:p>
        </w:tc>
        <w:tc>
          <w:tcPr>
            <w:tcW w:w="2349" w:type="dxa"/>
          </w:tcPr>
          <w:p w14:paraId="2ACF0082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1967 </w:t>
            </w:r>
          </w:p>
          <w:p w14:paraId="62535583" w14:textId="77777777" w:rsidR="00674CDE" w:rsidRP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be-BY" w:eastAsia="ru-RU"/>
              </w:rPr>
              <w:t>бетон</w:t>
            </w:r>
          </w:p>
        </w:tc>
        <w:tc>
          <w:tcPr>
            <w:tcW w:w="2771" w:type="dxa"/>
          </w:tcPr>
          <w:p w14:paraId="32047E13" w14:textId="77777777" w:rsidR="00674CD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аг. Шчорсы Навагрудскага раёна, Шчорсаўскі с/с</w:t>
            </w:r>
          </w:p>
          <w:p w14:paraId="71655F90" w14:textId="77777777" w:rsidR="00674CDE" w:rsidRPr="00AB1B3E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4"/>
                <w:szCs w:val="24"/>
                <w:lang w:val="be-BY" w:eastAsia="ru-RU"/>
              </w:rPr>
            </w:pPr>
            <w:r w:rsidRPr="00AB1B3E">
              <w:rPr>
                <w:rFonts w:ascii="Times New Roman" w:hAnsi="Times New Roman"/>
                <w:sz w:val="24"/>
                <w:szCs w:val="24"/>
                <w:lang w:val="be-BY" w:eastAsia="ru-RU"/>
              </w:rPr>
              <w:t>Шчорсаўскі с/с</w:t>
            </w:r>
          </w:p>
        </w:tc>
        <w:tc>
          <w:tcPr>
            <w:tcW w:w="2486" w:type="dxa"/>
          </w:tcPr>
          <w:p w14:paraId="59100E26" w14:textId="77777777" w:rsidR="00674CDE" w:rsidRPr="00C331B7" w:rsidRDefault="00674CDE" w:rsidP="00476918">
            <w:pPr>
              <w:tabs>
                <w:tab w:val="left" w:pos="210"/>
              </w:tabs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C331B7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стан,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рэканструкцыя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капітальны, бягучы рамонт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не пат</w:t>
            </w:r>
            <w:r w:rsidRPr="004A25F6">
              <w:rPr>
                <w:rFonts w:ascii="Times New Roman" w:hAnsi="Times New Roman"/>
                <w:sz w:val="24"/>
                <w:szCs w:val="24"/>
                <w:lang w:val="be-BY"/>
              </w:rPr>
              <w:t>рабуецца</w:t>
            </w:r>
          </w:p>
        </w:tc>
        <w:tc>
          <w:tcPr>
            <w:tcW w:w="3855" w:type="dxa"/>
          </w:tcPr>
          <w:p w14:paraId="57FBA4F0" w14:textId="77777777" w:rsidR="00674CDE" w:rsidRPr="00F2546A" w:rsidRDefault="00674CDE" w:rsidP="00476918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18"/>
                <w:szCs w:val="24"/>
                <w:lang w:val="be-BY"/>
              </w:rPr>
            </w:pPr>
            <w:r>
              <w:rPr>
                <w:rFonts w:ascii="Times New Roman" w:hAnsi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76C5A577" wp14:editId="1769B9B3">
                  <wp:extent cx="1973263" cy="1479947"/>
                  <wp:effectExtent l="0" t="952" r="7302" b="7303"/>
                  <wp:docPr id="958" name="Рисунок 1" descr="C:\Documents and Settings\1\Мои документы\Загрузки\IMG_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Мои документы\Загрузки\IMG_0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9439" cy="1484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B0783" w14:paraId="7643B239" w14:textId="77777777" w:rsidTr="00667225">
        <w:tc>
          <w:tcPr>
            <w:tcW w:w="754" w:type="dxa"/>
          </w:tcPr>
          <w:p w14:paraId="77F27B9C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3344" w:type="dxa"/>
          </w:tcPr>
          <w:p w14:paraId="2C7D14D2" w14:textId="77777777" w:rsidR="00FB0783" w:rsidRPr="00FB0783" w:rsidRDefault="00332F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Памятны знак, прысвечаны 700-годдзю ўтварэння Навагрудскай Епархіі і 25-годдзю яе адраджэння Аўтарскі калектыў</w:t>
            </w:r>
          </w:p>
          <w:p w14:paraId="55948D96" w14:textId="77777777" w:rsidR="00FB0783" w:rsidRPr="00332F58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9" w:type="dxa"/>
          </w:tcPr>
          <w:p w14:paraId="3F089067" w14:textId="77777777" w:rsidR="00332F58" w:rsidRPr="00332F58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bookmarkStart w:id="0" w:name="_Hlk161149726"/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2017 г.с.</w:t>
            </w:r>
          </w:p>
          <w:p w14:paraId="4698A240" w14:textId="77777777" w:rsidR="00332F58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бетон </w:t>
            </w:r>
          </w:p>
          <w:bookmarkEnd w:id="0"/>
          <w:p w14:paraId="68953B21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771" w:type="dxa"/>
          </w:tcPr>
          <w:p w14:paraId="400A3E93" w14:textId="77777777" w:rsidR="00FB0783" w:rsidRDefault="00332F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 на развілцы вуліц Мінская і Свярдлова ў  г. Навагрудку</w:t>
            </w:r>
          </w:p>
          <w:p w14:paraId="640F6238" w14:textId="77777777" w:rsidR="00332F58" w:rsidRPr="00FB0783" w:rsidRDefault="00332F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Навагрудская Епархія</w:t>
            </w:r>
          </w:p>
        </w:tc>
        <w:tc>
          <w:tcPr>
            <w:tcW w:w="2486" w:type="dxa"/>
          </w:tcPr>
          <w:p w14:paraId="3D37EFDC" w14:textId="77777777" w:rsidR="00FB0783" w:rsidRPr="00FB0783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25F9ABE2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E05B80E" wp14:editId="4C72DB7C">
                  <wp:extent cx="1143000" cy="1524000"/>
                  <wp:effectExtent l="19050" t="0" r="0" b="0"/>
                  <wp:docPr id="7" name="Рисунок 4" descr="C:\Documents and Settings\1\Рабочий стол\монум-декор скульптура\фото\каплица на ул. минской и сверд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Рабочий стол\монум-декор скульптура\фото\каплица на ул. минской и сверд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11" cy="152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B0783" w14:paraId="15B000EB" w14:textId="77777777" w:rsidTr="00667225">
        <w:tc>
          <w:tcPr>
            <w:tcW w:w="754" w:type="dxa"/>
          </w:tcPr>
          <w:p w14:paraId="1E192C98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344" w:type="dxa"/>
          </w:tcPr>
          <w:p w14:paraId="46D08EAC" w14:textId="77777777" w:rsidR="00332F58" w:rsidRPr="00332F58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F58">
              <w:rPr>
                <w:rFonts w:ascii="Times New Roman" w:hAnsi="Times New Roman"/>
                <w:sz w:val="24"/>
                <w:szCs w:val="24"/>
              </w:rPr>
              <w:t>“</w:t>
            </w:r>
            <w:proofErr w:type="spellStart"/>
            <w:r w:rsidRPr="00332F58">
              <w:rPr>
                <w:rFonts w:ascii="Times New Roman" w:hAnsi="Times New Roman"/>
                <w:sz w:val="24"/>
                <w:szCs w:val="24"/>
              </w:rPr>
              <w:t>Уязная</w:t>
            </w:r>
            <w:proofErr w:type="spellEnd"/>
            <w:r w:rsidRPr="00332F58">
              <w:rPr>
                <w:rFonts w:ascii="Times New Roman" w:hAnsi="Times New Roman"/>
                <w:sz w:val="24"/>
                <w:szCs w:val="24"/>
              </w:rPr>
              <w:t xml:space="preserve"> брама” </w:t>
            </w:r>
            <w:proofErr w:type="spellStart"/>
            <w:r w:rsidRPr="00332F58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332F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2F58">
              <w:rPr>
                <w:rFonts w:ascii="Times New Roman" w:hAnsi="Times New Roman"/>
                <w:sz w:val="24"/>
                <w:szCs w:val="24"/>
              </w:rPr>
              <w:t>скульптурай</w:t>
            </w:r>
            <w:proofErr w:type="spellEnd"/>
            <w:r w:rsidRPr="00332F58">
              <w:rPr>
                <w:rFonts w:ascii="Times New Roman" w:hAnsi="Times New Roman"/>
                <w:sz w:val="24"/>
                <w:szCs w:val="24"/>
              </w:rPr>
              <w:t xml:space="preserve"> “</w:t>
            </w:r>
            <w:proofErr w:type="spellStart"/>
            <w:r w:rsidRPr="00332F58">
              <w:rPr>
                <w:rFonts w:ascii="Times New Roman" w:hAnsi="Times New Roman"/>
                <w:sz w:val="24"/>
                <w:szCs w:val="24"/>
              </w:rPr>
              <w:t>Рыцар</w:t>
            </w:r>
            <w:proofErr w:type="spellEnd"/>
            <w:r w:rsidRPr="00332F58">
              <w:rPr>
                <w:rFonts w:ascii="Times New Roman" w:hAnsi="Times New Roman"/>
                <w:sz w:val="24"/>
                <w:szCs w:val="24"/>
              </w:rPr>
              <w:t xml:space="preserve">” </w:t>
            </w:r>
          </w:p>
          <w:p w14:paraId="49FE32F4" w14:textId="77777777" w:rsidR="00FB0783" w:rsidRPr="00FB0783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F58">
              <w:rPr>
                <w:rFonts w:ascii="Times New Roman" w:hAnsi="Times New Roman"/>
                <w:sz w:val="24"/>
                <w:szCs w:val="24"/>
              </w:rPr>
              <w:t xml:space="preserve">Г.В. </w:t>
            </w:r>
            <w:proofErr w:type="spellStart"/>
            <w:r w:rsidRPr="00332F58">
              <w:rPr>
                <w:rFonts w:ascii="Times New Roman" w:hAnsi="Times New Roman"/>
                <w:sz w:val="24"/>
                <w:szCs w:val="24"/>
              </w:rPr>
              <w:t>Буралкін</w:t>
            </w:r>
            <w:proofErr w:type="spellEnd"/>
          </w:p>
          <w:p w14:paraId="37F585A5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14DDF6" w14:textId="77777777" w:rsidR="00332F58" w:rsidRDefault="00332F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8940A18" w14:textId="77777777" w:rsidR="00332F58" w:rsidRDefault="00332F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25431DA" w14:textId="77777777" w:rsidR="00332F58" w:rsidRDefault="00332F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3097134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2C48BF25" w14:textId="77777777" w:rsidR="00332F58" w:rsidRPr="00332F58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2018-2019 гг.</w:t>
            </w:r>
          </w:p>
          <w:p w14:paraId="7DD9AD74" w14:textId="77777777" w:rsidR="00FB0783" w:rsidRPr="00FB0783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Брама – цэгла, рыцар - бронза</w:t>
            </w:r>
          </w:p>
        </w:tc>
        <w:tc>
          <w:tcPr>
            <w:tcW w:w="2771" w:type="dxa"/>
          </w:tcPr>
          <w:p w14:paraId="22E03221" w14:textId="77777777" w:rsidR="00332F58" w:rsidRPr="00332F58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Навагрудак, пры ўездзе ў </w:t>
            </w:r>
          </w:p>
          <w:p w14:paraId="0DEFE08D" w14:textId="77777777" w:rsidR="00332F58" w:rsidRPr="00332F58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 па</w:t>
            </w:r>
          </w:p>
          <w:p w14:paraId="46863C6A" w14:textId="77777777" w:rsidR="00FB0783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вул. Валчэцкага</w:t>
            </w:r>
          </w:p>
          <w:p w14:paraId="26C89B61" w14:textId="77777777" w:rsidR="00332F58" w:rsidRPr="00FB0783" w:rsidRDefault="00332F58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32F58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Навагрудскае РУП ЖКГ</w:t>
            </w:r>
          </w:p>
        </w:tc>
        <w:tc>
          <w:tcPr>
            <w:tcW w:w="2486" w:type="dxa"/>
          </w:tcPr>
          <w:p w14:paraId="78FDAF27" w14:textId="77777777" w:rsidR="00FB0783" w:rsidRPr="00FB0783" w:rsidRDefault="00A864E0" w:rsidP="00332F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37355FFB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D5AFB30" wp14:editId="566343CB">
                  <wp:extent cx="1581677" cy="1186259"/>
                  <wp:effectExtent l="6985" t="0" r="6985" b="6985"/>
                  <wp:docPr id="163" name="Рисунок 9" descr="C:\Documents and Settings\1\Мои документы\Загрузки\IMG_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1\Мои документы\Загрузки\IMG_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769" cy="1200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B0783" w14:paraId="0CEE9C73" w14:textId="77777777" w:rsidTr="00667225">
        <w:tc>
          <w:tcPr>
            <w:tcW w:w="754" w:type="dxa"/>
          </w:tcPr>
          <w:p w14:paraId="1C1FFDF5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344" w:type="dxa"/>
          </w:tcPr>
          <w:p w14:paraId="125E5787" w14:textId="77777777" w:rsidR="00A864E0" w:rsidRPr="00A864E0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4E0">
              <w:rPr>
                <w:rFonts w:ascii="Times New Roman" w:hAnsi="Times New Roman"/>
                <w:sz w:val="24"/>
                <w:szCs w:val="24"/>
              </w:rPr>
              <w:t xml:space="preserve">Бюст </w:t>
            </w: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Уладзіміра</w:t>
            </w:r>
            <w:proofErr w:type="spellEnd"/>
            <w:r w:rsidRPr="00A864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Высоцкага</w:t>
            </w:r>
            <w:proofErr w:type="spellEnd"/>
          </w:p>
          <w:p w14:paraId="4850A05F" w14:textId="77777777" w:rsidR="00FB0783" w:rsidRPr="00FB0783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4E0">
              <w:rPr>
                <w:rFonts w:ascii="Times New Roman" w:hAnsi="Times New Roman"/>
                <w:sz w:val="24"/>
                <w:szCs w:val="24"/>
              </w:rPr>
              <w:t xml:space="preserve">Г.В. </w:t>
            </w: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Буралкін</w:t>
            </w:r>
            <w:proofErr w:type="spellEnd"/>
          </w:p>
          <w:p w14:paraId="58253D8B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B6DFF4" w14:textId="77777777" w:rsidR="00A864E0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DBA610B" w14:textId="77777777" w:rsidR="00A864E0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229AED2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7424A798" w14:textId="77777777" w:rsidR="00A864E0" w:rsidRPr="00A864E0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2012</w:t>
            </w:r>
          </w:p>
          <w:p w14:paraId="3D3E7558" w14:textId="77777777" w:rsidR="00A864E0" w:rsidRPr="00A864E0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Стэла – граніт;</w:t>
            </w:r>
          </w:p>
          <w:p w14:paraId="20288604" w14:textId="77777777" w:rsidR="00FB0783" w:rsidRPr="00FB0783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Бюст - бронза</w:t>
            </w:r>
          </w:p>
        </w:tc>
        <w:tc>
          <w:tcPr>
            <w:tcW w:w="2771" w:type="dxa"/>
          </w:tcPr>
          <w:p w14:paraId="4DAA0126" w14:textId="77777777" w:rsidR="00A864E0" w:rsidRDefault="00A864E0" w:rsidP="00A864E0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 у скверы на скрыжаванні вуліц Савецкай і Камсамольскай</w:t>
            </w:r>
          </w:p>
          <w:p w14:paraId="0DFAE367" w14:textId="77777777" w:rsidR="00A864E0" w:rsidRPr="00A864E0" w:rsidRDefault="00A864E0" w:rsidP="00A864E0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Навагрудскае РУП ЖКГ</w:t>
            </w:r>
          </w:p>
          <w:p w14:paraId="6CF29CAA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486" w:type="dxa"/>
          </w:tcPr>
          <w:p w14:paraId="32711314" w14:textId="77777777" w:rsidR="00FB0783" w:rsidRPr="00FB0783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36F5C0B4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2C9731" wp14:editId="7EB10179">
                  <wp:extent cx="1646711" cy="1235034"/>
                  <wp:effectExtent l="0" t="3492" r="7302" b="7303"/>
                  <wp:docPr id="164" name="Рисунок 6" descr="C:\Documents and Settings\1\Рабочий стол\монум-декор скульптура\фото\Бюст В.Высоцк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Рабочий стол\монум-декор скульптура\фото\Бюст В.Высоцк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8072" cy="125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B0783" w14:paraId="2C76EE1B" w14:textId="77777777" w:rsidTr="00667225">
        <w:tc>
          <w:tcPr>
            <w:tcW w:w="754" w:type="dxa"/>
          </w:tcPr>
          <w:p w14:paraId="38F4A033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3344" w:type="dxa"/>
          </w:tcPr>
          <w:p w14:paraId="1BB295C1" w14:textId="77777777" w:rsidR="00A864E0" w:rsidRPr="00A864E0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Мемарыяльны</w:t>
            </w:r>
            <w:proofErr w:type="spellEnd"/>
            <w:r w:rsidRPr="00A864E0">
              <w:rPr>
                <w:rFonts w:ascii="Times New Roman" w:hAnsi="Times New Roman"/>
                <w:sz w:val="24"/>
                <w:szCs w:val="24"/>
              </w:rPr>
              <w:t xml:space="preserve"> знак, </w:t>
            </w: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прысвечаны</w:t>
            </w:r>
            <w:proofErr w:type="spellEnd"/>
            <w:r w:rsidRPr="00A864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ўвекавечанню</w:t>
            </w:r>
            <w:proofErr w:type="spellEnd"/>
            <w:r w:rsidRPr="00A864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памяці</w:t>
            </w:r>
            <w:proofErr w:type="spellEnd"/>
            <w:r w:rsidRPr="00A864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шасці</w:t>
            </w:r>
            <w:proofErr w:type="spellEnd"/>
            <w:r w:rsidRPr="00A864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воінам-інтэрнацыяналістам</w:t>
            </w:r>
            <w:proofErr w:type="spellEnd"/>
            <w:r w:rsidRPr="00A864E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ураджэнцам</w:t>
            </w:r>
            <w:proofErr w:type="spellEnd"/>
            <w:r w:rsidRPr="00A864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Навагрудскага</w:t>
            </w:r>
            <w:proofErr w:type="spellEnd"/>
            <w:r w:rsidRPr="00A864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раён</w:t>
            </w:r>
            <w:proofErr w:type="spellEnd"/>
          </w:p>
          <w:p w14:paraId="2D27BCB2" w14:textId="77777777" w:rsidR="00FB0783" w:rsidRPr="00FB0783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4E0">
              <w:rPr>
                <w:rFonts w:ascii="Times New Roman" w:hAnsi="Times New Roman"/>
                <w:sz w:val="24"/>
                <w:szCs w:val="24"/>
              </w:rPr>
              <w:t xml:space="preserve">Г.В. </w:t>
            </w:r>
            <w:proofErr w:type="spellStart"/>
            <w:r w:rsidRPr="00A864E0">
              <w:rPr>
                <w:rFonts w:ascii="Times New Roman" w:hAnsi="Times New Roman"/>
                <w:sz w:val="24"/>
                <w:szCs w:val="24"/>
              </w:rPr>
              <w:t>Буралкін</w:t>
            </w:r>
            <w:proofErr w:type="spellEnd"/>
          </w:p>
          <w:p w14:paraId="687EB940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6095BC1E" w14:textId="77777777" w:rsidR="00A864E0" w:rsidRPr="00A864E0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2012</w:t>
            </w:r>
          </w:p>
          <w:p w14:paraId="6B5EAC01" w14:textId="77777777" w:rsidR="00FB0783" w:rsidRPr="00FB0783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граніт</w:t>
            </w:r>
          </w:p>
        </w:tc>
        <w:tc>
          <w:tcPr>
            <w:tcW w:w="2771" w:type="dxa"/>
          </w:tcPr>
          <w:p w14:paraId="29F98BCA" w14:textId="77777777" w:rsidR="00A864E0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 пляцоўка гарадскога сквера на пл. Леніна</w:t>
            </w:r>
          </w:p>
          <w:p w14:paraId="65748DBC" w14:textId="77777777" w:rsidR="00A864E0" w:rsidRPr="00FB0783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Навагрудскае РУП ЖКГ</w:t>
            </w:r>
          </w:p>
        </w:tc>
        <w:tc>
          <w:tcPr>
            <w:tcW w:w="2486" w:type="dxa"/>
          </w:tcPr>
          <w:p w14:paraId="436E5ED5" w14:textId="77777777" w:rsidR="00FB0783" w:rsidRPr="00FB0783" w:rsidRDefault="00A864E0" w:rsidP="00A864E0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7C38DCAE" w14:textId="77777777" w:rsidR="00FB0783" w:rsidRPr="00FB0783" w:rsidRDefault="00162DF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62D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7927484" wp14:editId="788CEC01">
                  <wp:extent cx="1632614" cy="2176818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96" cy="224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B0783" w14:paraId="55BEBFAA" w14:textId="77777777" w:rsidTr="00667225">
        <w:tc>
          <w:tcPr>
            <w:tcW w:w="754" w:type="dxa"/>
          </w:tcPr>
          <w:p w14:paraId="6999550D" w14:textId="77777777" w:rsidR="00FB0783" w:rsidRPr="00FB0783" w:rsidRDefault="00FB0783" w:rsidP="00FB07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344" w:type="dxa"/>
          </w:tcPr>
          <w:p w14:paraId="3A60CC5C" w14:textId="77777777" w:rsidR="00FB0783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4E0">
              <w:rPr>
                <w:rFonts w:ascii="Times New Roman" w:hAnsi="Times New Roman"/>
                <w:sz w:val="24"/>
                <w:szCs w:val="24"/>
              </w:rPr>
              <w:t>Памятны знак «макет танка Т-72»</w:t>
            </w:r>
          </w:p>
          <w:p w14:paraId="2E8CA9D5" w14:textId="77777777" w:rsidR="00A864E0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55C23FF" w14:textId="77777777" w:rsidR="00A864E0" w:rsidRPr="00FB0783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ADDE2C1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50B5EB" w14:textId="77777777" w:rsidR="000E38F0" w:rsidRDefault="000E38F0" w:rsidP="00FB078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2C5FCDDE" w14:textId="77777777" w:rsidR="000E38F0" w:rsidRDefault="000E38F0" w:rsidP="00FB078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72697ACA" w14:textId="77777777" w:rsidR="000E38F0" w:rsidRPr="00FB0783" w:rsidRDefault="000E38F0" w:rsidP="00FB078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5398799D" w14:textId="77777777" w:rsidR="00FB0783" w:rsidRPr="00FB0783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2021 год</w:t>
            </w:r>
          </w:p>
        </w:tc>
        <w:tc>
          <w:tcPr>
            <w:tcW w:w="2771" w:type="dxa"/>
          </w:tcPr>
          <w:p w14:paraId="1B7E5AF9" w14:textId="77777777" w:rsidR="00FB0783" w:rsidRDefault="00A864E0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Новогрудок, </w:t>
            </w:r>
            <w:r w:rsidR="001843EB">
              <w:rPr>
                <w:rFonts w:ascii="Times New Roman" w:hAnsi="Times New Roman"/>
                <w:sz w:val="24"/>
                <w:szCs w:val="24"/>
                <w:lang w:val="be-BY"/>
              </w:rPr>
              <w:t>в</w:t>
            </w: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ул. М</w:t>
            </w:r>
            <w:r w:rsidR="001843EB"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цкев</w:t>
            </w:r>
            <w:r w:rsidR="001843EB"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  <w:r w:rsidRPr="00A864E0">
              <w:rPr>
                <w:rFonts w:ascii="Times New Roman" w:hAnsi="Times New Roman"/>
                <w:sz w:val="24"/>
                <w:szCs w:val="24"/>
                <w:lang w:val="be-BY"/>
              </w:rPr>
              <w:t>ча</w:t>
            </w:r>
          </w:p>
          <w:p w14:paraId="5974BB40" w14:textId="77777777" w:rsidR="001843EB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Навагрудскае РУП ЖКГ</w:t>
            </w:r>
          </w:p>
        </w:tc>
        <w:tc>
          <w:tcPr>
            <w:tcW w:w="2486" w:type="dxa"/>
          </w:tcPr>
          <w:p w14:paraId="6E407A50" w14:textId="77777777" w:rsidR="00FB0783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3AA136C4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146CC76" wp14:editId="241EAC80">
                  <wp:extent cx="2437081" cy="1624083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ank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03406" cy="166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B0783" w14:paraId="67031EE1" w14:textId="77777777" w:rsidTr="00667225">
        <w:tc>
          <w:tcPr>
            <w:tcW w:w="754" w:type="dxa"/>
          </w:tcPr>
          <w:p w14:paraId="11CBBB05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344" w:type="dxa"/>
          </w:tcPr>
          <w:p w14:paraId="4FD2759F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3EB">
              <w:rPr>
                <w:rFonts w:ascii="Times New Roman" w:hAnsi="Times New Roman"/>
                <w:sz w:val="24"/>
                <w:szCs w:val="24"/>
              </w:rPr>
              <w:t xml:space="preserve">Памятны знак “500-годдзе </w:t>
            </w:r>
            <w:proofErr w:type="spellStart"/>
            <w:r w:rsidRPr="001843EB">
              <w:rPr>
                <w:rFonts w:ascii="Times New Roman" w:hAnsi="Times New Roman"/>
                <w:sz w:val="24"/>
                <w:szCs w:val="24"/>
              </w:rPr>
              <w:t>атрымання</w:t>
            </w:r>
            <w:proofErr w:type="spellEnd"/>
            <w:r w:rsidRPr="00184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43EB">
              <w:rPr>
                <w:rFonts w:ascii="Times New Roman" w:hAnsi="Times New Roman"/>
                <w:sz w:val="24"/>
                <w:szCs w:val="24"/>
              </w:rPr>
              <w:t>Навагрудкам</w:t>
            </w:r>
            <w:proofErr w:type="spellEnd"/>
            <w:r w:rsidRPr="00184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43EB">
              <w:rPr>
                <w:rFonts w:ascii="Times New Roman" w:hAnsi="Times New Roman"/>
                <w:sz w:val="24"/>
                <w:szCs w:val="24"/>
              </w:rPr>
              <w:t>Магдэбургскага</w:t>
            </w:r>
            <w:proofErr w:type="spellEnd"/>
            <w:r w:rsidRPr="001843EB">
              <w:rPr>
                <w:rFonts w:ascii="Times New Roman" w:hAnsi="Times New Roman"/>
                <w:sz w:val="24"/>
                <w:szCs w:val="24"/>
              </w:rPr>
              <w:t xml:space="preserve"> права”</w:t>
            </w:r>
          </w:p>
          <w:p w14:paraId="57F7478D" w14:textId="77777777" w:rsidR="00FB0783" w:rsidRP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3EB">
              <w:rPr>
                <w:rFonts w:ascii="Times New Roman" w:hAnsi="Times New Roman"/>
                <w:sz w:val="24"/>
                <w:szCs w:val="24"/>
              </w:rPr>
              <w:t xml:space="preserve">Г.В. </w:t>
            </w:r>
            <w:proofErr w:type="spellStart"/>
            <w:r w:rsidRPr="001843EB">
              <w:rPr>
                <w:rFonts w:ascii="Times New Roman" w:hAnsi="Times New Roman"/>
                <w:sz w:val="24"/>
                <w:szCs w:val="24"/>
              </w:rPr>
              <w:t>Буралкін</w:t>
            </w:r>
            <w:proofErr w:type="spellEnd"/>
          </w:p>
          <w:p w14:paraId="4480D08D" w14:textId="77777777" w:rsid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CD9362" w14:textId="77777777" w:rsidR="001843EB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59BC822" w14:textId="77777777" w:rsidR="001843EB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459764E" w14:textId="77777777" w:rsidR="001843EB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1C396B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0D3A8B9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72FC756E" w14:textId="77777777" w:rsidR="00FB0783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2011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год</w:t>
            </w:r>
          </w:p>
        </w:tc>
        <w:tc>
          <w:tcPr>
            <w:tcW w:w="2771" w:type="dxa"/>
          </w:tcPr>
          <w:p w14:paraId="5A31EDF4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Навагрудак, </w:t>
            </w:r>
          </w:p>
          <w:p w14:paraId="4882802F" w14:textId="77777777" w:rsid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вул. М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цкев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ча, 9а</w:t>
            </w:r>
          </w:p>
          <w:p w14:paraId="517C5D0C" w14:textId="77777777" w:rsidR="001843EB" w:rsidRP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Навагрудскае РУП ЖКГ</w:t>
            </w:r>
          </w:p>
        </w:tc>
        <w:tc>
          <w:tcPr>
            <w:tcW w:w="2486" w:type="dxa"/>
          </w:tcPr>
          <w:p w14:paraId="2B0A6443" w14:textId="77777777" w:rsidR="00FB0783" w:rsidRP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ab/>
            </w:r>
          </w:p>
        </w:tc>
        <w:tc>
          <w:tcPr>
            <w:tcW w:w="3855" w:type="dxa"/>
          </w:tcPr>
          <w:p w14:paraId="48B51C15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7CC77FA" wp14:editId="0A23849F">
                  <wp:extent cx="1661464" cy="221776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32" cy="2234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B0783" w14:paraId="5A818701" w14:textId="77777777" w:rsidTr="00667225">
        <w:tc>
          <w:tcPr>
            <w:tcW w:w="754" w:type="dxa"/>
          </w:tcPr>
          <w:p w14:paraId="7DC481FD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3344" w:type="dxa"/>
          </w:tcPr>
          <w:p w14:paraId="76BBC875" w14:textId="77777777" w:rsidR="001843EB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43EB">
              <w:rPr>
                <w:rFonts w:ascii="Times New Roman" w:hAnsi="Times New Roman"/>
                <w:sz w:val="24"/>
                <w:szCs w:val="24"/>
              </w:rPr>
              <w:t>Кніга</w:t>
            </w:r>
            <w:proofErr w:type="spellEnd"/>
            <w:r w:rsidRPr="00184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43EB">
              <w:rPr>
                <w:rFonts w:ascii="Times New Roman" w:hAnsi="Times New Roman"/>
                <w:sz w:val="24"/>
                <w:szCs w:val="24"/>
              </w:rPr>
              <w:t>А.Міцкевіча</w:t>
            </w:r>
            <w:proofErr w:type="spellEnd"/>
          </w:p>
        </w:tc>
        <w:tc>
          <w:tcPr>
            <w:tcW w:w="2349" w:type="dxa"/>
          </w:tcPr>
          <w:p w14:paraId="1D0632F5" w14:textId="77777777" w:rsidR="00FB0783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2023, метал</w:t>
            </w:r>
          </w:p>
        </w:tc>
        <w:tc>
          <w:tcPr>
            <w:tcW w:w="2771" w:type="dxa"/>
          </w:tcPr>
          <w:p w14:paraId="11DD9DA0" w14:textId="77777777" w:rsid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Г.Навагрудак, ніжні сквер у Дома-музея А. Міцкевіча</w:t>
            </w:r>
          </w:p>
          <w:p w14:paraId="7DF4B493" w14:textId="77777777" w:rsidR="001843EB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Навагрудскае РУП ЖКГ</w:t>
            </w:r>
          </w:p>
        </w:tc>
        <w:tc>
          <w:tcPr>
            <w:tcW w:w="2486" w:type="dxa"/>
          </w:tcPr>
          <w:p w14:paraId="2FC0671C" w14:textId="77777777" w:rsidR="00FB0783" w:rsidRPr="00FB0783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034072D2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FA3703A" wp14:editId="0C1517D9">
                  <wp:extent cx="2133600" cy="1603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B0783" w14:paraId="6C7B7B2D" w14:textId="77777777" w:rsidTr="00667225">
        <w:trPr>
          <w:trHeight w:val="3273"/>
        </w:trPr>
        <w:tc>
          <w:tcPr>
            <w:tcW w:w="754" w:type="dxa"/>
          </w:tcPr>
          <w:p w14:paraId="36250B5B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344" w:type="dxa"/>
          </w:tcPr>
          <w:p w14:paraId="4631724F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43EB">
              <w:rPr>
                <w:rFonts w:ascii="Times New Roman" w:hAnsi="Times New Roman"/>
                <w:sz w:val="24"/>
                <w:szCs w:val="24"/>
              </w:rPr>
              <w:t>Мемарыяльная</w:t>
            </w:r>
            <w:proofErr w:type="spellEnd"/>
            <w:r w:rsidRPr="00184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43EB">
              <w:rPr>
                <w:rFonts w:ascii="Times New Roman" w:hAnsi="Times New Roman"/>
                <w:sz w:val="24"/>
                <w:szCs w:val="24"/>
              </w:rPr>
              <w:t>дошка</w:t>
            </w:r>
            <w:proofErr w:type="spellEnd"/>
            <w:r w:rsidRPr="00184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43EB">
              <w:rPr>
                <w:rFonts w:ascii="Times New Roman" w:hAnsi="Times New Roman"/>
                <w:sz w:val="24"/>
                <w:szCs w:val="24"/>
              </w:rPr>
              <w:t>Турлюку</w:t>
            </w:r>
            <w:proofErr w:type="spellEnd"/>
            <w:r w:rsidRPr="00184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43EB">
              <w:rPr>
                <w:rFonts w:ascii="Times New Roman" w:hAnsi="Times New Roman"/>
                <w:sz w:val="24"/>
                <w:szCs w:val="24"/>
              </w:rPr>
              <w:t>Віктару</w:t>
            </w:r>
            <w:proofErr w:type="spellEnd"/>
            <w:r w:rsidRPr="00184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43EB">
              <w:rPr>
                <w:rFonts w:ascii="Times New Roman" w:hAnsi="Times New Roman"/>
                <w:sz w:val="24"/>
                <w:szCs w:val="24"/>
              </w:rPr>
              <w:t>Іосіфавічу</w:t>
            </w:r>
            <w:proofErr w:type="spellEnd"/>
            <w:r w:rsidRPr="001843EB">
              <w:rPr>
                <w:rFonts w:ascii="Times New Roman" w:hAnsi="Times New Roman"/>
                <w:sz w:val="24"/>
                <w:szCs w:val="24"/>
              </w:rPr>
              <w:t xml:space="preserve"> (2008-2020 гг.)</w:t>
            </w:r>
          </w:p>
          <w:p w14:paraId="71FB08C7" w14:textId="77777777" w:rsid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3EB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spellStart"/>
            <w:r w:rsidRPr="001843EB">
              <w:rPr>
                <w:rFonts w:ascii="Times New Roman" w:hAnsi="Times New Roman"/>
                <w:sz w:val="24"/>
                <w:szCs w:val="24"/>
              </w:rPr>
              <w:t>Мацкев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be-BY"/>
              </w:rPr>
              <w:t>і</w:t>
            </w:r>
            <w:r w:rsidRPr="001843EB">
              <w:rPr>
                <w:rFonts w:ascii="Times New Roman" w:hAnsi="Times New Roman"/>
                <w:sz w:val="24"/>
                <w:szCs w:val="24"/>
              </w:rPr>
              <w:t>ч</w:t>
            </w:r>
          </w:p>
          <w:p w14:paraId="468CB074" w14:textId="77777777" w:rsidR="001843EB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5A3D37" w14:textId="77777777" w:rsidR="001843EB" w:rsidRPr="00FB0783" w:rsidRDefault="001843EB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EB301D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7A186CE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BD3E23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905B27D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9D1CDB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68E748" w14:textId="77777777" w:rsidR="00FB0783" w:rsidRPr="00FB0783" w:rsidRDefault="00FB0783" w:rsidP="00FB078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7D9A4F" w14:textId="77777777" w:rsidR="00FB0783" w:rsidRPr="00FB0783" w:rsidRDefault="00FB0783" w:rsidP="00FB0783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14:paraId="2C95AAC8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2021 </w:t>
            </w:r>
          </w:p>
          <w:p w14:paraId="04C58B95" w14:textId="77777777" w:rsidR="00FB0783" w:rsidRP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бронза</w:t>
            </w:r>
          </w:p>
        </w:tc>
        <w:tc>
          <w:tcPr>
            <w:tcW w:w="2771" w:type="dxa"/>
          </w:tcPr>
          <w:p w14:paraId="29888D33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</w:t>
            </w:r>
          </w:p>
          <w:p w14:paraId="769DAE99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вул. Міцкевіча,</w:t>
            </w:r>
          </w:p>
          <w:p w14:paraId="1A4011F4" w14:textId="77777777" w:rsidR="001843EB" w:rsidRPr="001843EB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д. 109</w:t>
            </w:r>
          </w:p>
          <w:p w14:paraId="26FD868C" w14:textId="77777777" w:rsidR="00FB0783" w:rsidRPr="00FB0783" w:rsidRDefault="001843EB" w:rsidP="001843E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843EB">
              <w:rPr>
                <w:rFonts w:ascii="Times New Roman" w:hAnsi="Times New Roman"/>
                <w:sz w:val="24"/>
                <w:szCs w:val="24"/>
                <w:lang w:val="be-BY"/>
              </w:rPr>
              <w:t>ААТ “Навагрудскі завод газавай апаратуры”</w:t>
            </w:r>
          </w:p>
        </w:tc>
        <w:tc>
          <w:tcPr>
            <w:tcW w:w="2486" w:type="dxa"/>
          </w:tcPr>
          <w:p w14:paraId="671F7895" w14:textId="77777777" w:rsidR="00FB0783" w:rsidRPr="00FB0783" w:rsidRDefault="00DF50D5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F50D5">
              <w:rPr>
                <w:rFonts w:ascii="Times New Roman" w:hAnsi="Times New Roman"/>
                <w:noProof/>
                <w:sz w:val="24"/>
                <w:szCs w:val="24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3D61D029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0408AD8" wp14:editId="671B3DFC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81252</wp:posOffset>
                  </wp:positionV>
                  <wp:extent cx="1542269" cy="2057400"/>
                  <wp:effectExtent l="0" t="0" r="1270" b="0"/>
                  <wp:wrapNone/>
                  <wp:docPr id="4" name="Рисунок 4" descr="C:\Documents and Settings\1\Мои документы\Загрузки\IMG_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Мои документы\Загрузки\IMG_0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69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239" w:rsidRPr="00FB0783" w14:paraId="4355046E" w14:textId="77777777" w:rsidTr="00667225">
        <w:tc>
          <w:tcPr>
            <w:tcW w:w="754" w:type="dxa"/>
          </w:tcPr>
          <w:p w14:paraId="583155B9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344" w:type="dxa"/>
          </w:tcPr>
          <w:p w14:paraId="77B27518" w14:textId="77777777" w:rsid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Свята-Елісееўскі Лаўрышаўскі мужчынскі манастыр в. Гнесічы</w:t>
            </w:r>
          </w:p>
          <w:p w14:paraId="14430039" w14:textId="77777777" w:rsidR="00DF50D5" w:rsidRPr="00DF50D5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Помнік Елісею Лаўрышаўскаму</w:t>
            </w:r>
          </w:p>
          <w:p w14:paraId="696C50C3" w14:textId="77777777" w:rsidR="00DF50D5" w:rsidRPr="00DF50D5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Дз. Стрытовіч</w:t>
            </w:r>
          </w:p>
        </w:tc>
        <w:tc>
          <w:tcPr>
            <w:tcW w:w="2349" w:type="dxa"/>
          </w:tcPr>
          <w:p w14:paraId="7B6342AC" w14:textId="77777777" w:rsidR="00FB0783" w:rsidRPr="00FB0783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2009</w:t>
            </w:r>
          </w:p>
        </w:tc>
        <w:tc>
          <w:tcPr>
            <w:tcW w:w="2771" w:type="dxa"/>
          </w:tcPr>
          <w:p w14:paraId="2A01A7AA" w14:textId="77777777" w:rsidR="00DF50D5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в. Гнесічы Навагрудскага раёна, на тэрыторыі Свята-Елісееўскага Лаўрышаўскага мужчынскага манастыра</w:t>
            </w:r>
          </w:p>
          <w:p w14:paraId="1C89DCE2" w14:textId="77777777" w:rsidR="00DF50D5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FEB7F73" w14:textId="77777777" w:rsidR="00DF50D5" w:rsidRPr="00FB0783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Свята-Елісееўскі Лаўрышаўскі мужчынскі манастыр в. Гнесічы</w:t>
            </w:r>
          </w:p>
        </w:tc>
        <w:tc>
          <w:tcPr>
            <w:tcW w:w="2486" w:type="dxa"/>
          </w:tcPr>
          <w:p w14:paraId="38854535" w14:textId="77777777" w:rsidR="00FB0783" w:rsidRPr="00FB0783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6BBCC16B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B25CB42" wp14:editId="13F36D3C">
                  <wp:extent cx="2118609" cy="1588957"/>
                  <wp:effectExtent l="0" t="1905" r="0" b="0"/>
                  <wp:docPr id="767" name="Рисунок 13" descr="C:\Documents and Settings\1\Мои документы\Загрузки\IMG_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1\Мои документы\Загрузки\IMG_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3957" cy="1600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B0783" w14:paraId="5943F777" w14:textId="77777777" w:rsidTr="00667225">
        <w:tc>
          <w:tcPr>
            <w:tcW w:w="754" w:type="dxa"/>
          </w:tcPr>
          <w:p w14:paraId="2F97D2CB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3344" w:type="dxa"/>
          </w:tcPr>
          <w:p w14:paraId="6E7E7F9F" w14:textId="77777777" w:rsidR="00DF50D5" w:rsidRPr="00DF50D5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Мемарыяльная дошка у гонар хірургаў Браткоўскага Уладзіміра Васільевіча і Гурына Івана Іванавіча</w:t>
            </w:r>
          </w:p>
          <w:p w14:paraId="05F2FAB7" w14:textId="77777777" w:rsidR="00FB0783" w:rsidRPr="00FB0783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І.П. Русецкі А.К.</w:t>
            </w:r>
          </w:p>
          <w:p w14:paraId="5588ED03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0F95E37" w14:textId="77777777" w:rsidR="00FB0783" w:rsidRPr="00DF50D5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9" w:type="dxa"/>
          </w:tcPr>
          <w:p w14:paraId="79A01A73" w14:textId="77777777" w:rsidR="00FB0783" w:rsidRPr="00FB0783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F50D5">
              <w:rPr>
                <w:rFonts w:ascii="Times New Roman" w:hAnsi="Times New Roman"/>
                <w:sz w:val="24"/>
                <w:szCs w:val="24"/>
                <w:lang w:val="be-BY"/>
              </w:rPr>
              <w:t>2015</w:t>
            </w:r>
          </w:p>
        </w:tc>
        <w:tc>
          <w:tcPr>
            <w:tcW w:w="2771" w:type="dxa"/>
          </w:tcPr>
          <w:p w14:paraId="0E23B002" w14:textId="77777777" w:rsidR="00DF50D5" w:rsidRPr="00DF50D5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50D5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 w:rsidRPr="00DF50D5">
              <w:rPr>
                <w:rFonts w:ascii="Times New Roman" w:hAnsi="Times New Roman"/>
                <w:sz w:val="24"/>
                <w:szCs w:val="24"/>
              </w:rPr>
              <w:t xml:space="preserve">. Любча </w:t>
            </w:r>
            <w:proofErr w:type="spellStart"/>
            <w:r w:rsidRPr="00DF50D5">
              <w:rPr>
                <w:rFonts w:ascii="Times New Roman" w:hAnsi="Times New Roman"/>
                <w:sz w:val="24"/>
                <w:szCs w:val="24"/>
              </w:rPr>
              <w:t>Навагрудскага</w:t>
            </w:r>
            <w:proofErr w:type="spellEnd"/>
            <w:r w:rsidRPr="00DF50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F50D5">
              <w:rPr>
                <w:rFonts w:ascii="Times New Roman" w:hAnsi="Times New Roman"/>
                <w:sz w:val="24"/>
                <w:szCs w:val="24"/>
              </w:rPr>
              <w:t>раёна</w:t>
            </w:r>
            <w:proofErr w:type="spellEnd"/>
            <w:r w:rsidRPr="00DF50D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F50D5">
              <w:rPr>
                <w:rFonts w:ascii="Times New Roman" w:hAnsi="Times New Roman"/>
                <w:sz w:val="24"/>
                <w:szCs w:val="24"/>
              </w:rPr>
              <w:t>Любчанскі</w:t>
            </w:r>
            <w:proofErr w:type="spellEnd"/>
            <w:r w:rsidRPr="00DF50D5">
              <w:rPr>
                <w:rFonts w:ascii="Times New Roman" w:hAnsi="Times New Roman"/>
                <w:sz w:val="24"/>
                <w:szCs w:val="24"/>
              </w:rPr>
              <w:t xml:space="preserve"> с/с, </w:t>
            </w:r>
          </w:p>
          <w:p w14:paraId="0A23EFE8" w14:textId="77777777" w:rsidR="00DF50D5" w:rsidRPr="00DF50D5" w:rsidRDefault="00DF50D5" w:rsidP="00DF50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50D5">
              <w:rPr>
                <w:rFonts w:ascii="Times New Roman" w:hAnsi="Times New Roman"/>
                <w:sz w:val="24"/>
                <w:szCs w:val="24"/>
              </w:rPr>
              <w:t>вул</w:t>
            </w:r>
            <w:proofErr w:type="spellEnd"/>
            <w:r w:rsidRPr="00DF50D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F50D5">
              <w:rPr>
                <w:rFonts w:ascii="Times New Roman" w:hAnsi="Times New Roman"/>
                <w:sz w:val="24"/>
                <w:szCs w:val="24"/>
              </w:rPr>
              <w:t>Юбілейная</w:t>
            </w:r>
            <w:proofErr w:type="spellEnd"/>
            <w:r w:rsidRPr="00DF50D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FB74D15" w14:textId="77777777" w:rsidR="00DF50D5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0D5">
              <w:rPr>
                <w:rFonts w:ascii="Times New Roman" w:hAnsi="Times New Roman"/>
                <w:sz w:val="24"/>
                <w:szCs w:val="24"/>
              </w:rPr>
              <w:t xml:space="preserve"> д. 33, (на </w:t>
            </w:r>
            <w:proofErr w:type="spellStart"/>
            <w:r w:rsidRPr="00DF50D5">
              <w:rPr>
                <w:rFonts w:ascii="Times New Roman" w:hAnsi="Times New Roman"/>
                <w:sz w:val="24"/>
                <w:szCs w:val="24"/>
              </w:rPr>
              <w:t>будынку</w:t>
            </w:r>
            <w:proofErr w:type="spellEnd"/>
            <w:r w:rsidRPr="00DF50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F50D5">
              <w:rPr>
                <w:rFonts w:ascii="Times New Roman" w:hAnsi="Times New Roman"/>
                <w:sz w:val="24"/>
                <w:szCs w:val="24"/>
              </w:rPr>
              <w:t>Любчанскай</w:t>
            </w:r>
            <w:proofErr w:type="spellEnd"/>
            <w:r w:rsidRPr="00DF50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F50D5">
              <w:rPr>
                <w:rFonts w:ascii="Times New Roman" w:hAnsi="Times New Roman"/>
                <w:sz w:val="24"/>
                <w:szCs w:val="24"/>
              </w:rPr>
              <w:t>бальніцы</w:t>
            </w:r>
            <w:proofErr w:type="spellEnd"/>
            <w:r w:rsidRPr="00DF50D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5614E223" w14:textId="77777777" w:rsidR="00DF50D5" w:rsidRPr="00FB0783" w:rsidRDefault="00DF50D5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0D5">
              <w:rPr>
                <w:rFonts w:ascii="Times New Roman" w:hAnsi="Times New Roman"/>
                <w:sz w:val="24"/>
                <w:szCs w:val="24"/>
              </w:rPr>
              <w:t xml:space="preserve">УЗ “ </w:t>
            </w:r>
            <w:proofErr w:type="spellStart"/>
            <w:r w:rsidRPr="00DF50D5">
              <w:rPr>
                <w:rFonts w:ascii="Times New Roman" w:hAnsi="Times New Roman"/>
                <w:sz w:val="24"/>
                <w:szCs w:val="24"/>
              </w:rPr>
              <w:t>Навагрудская</w:t>
            </w:r>
            <w:proofErr w:type="spellEnd"/>
            <w:r w:rsidRPr="00DF50D5">
              <w:rPr>
                <w:rFonts w:ascii="Times New Roman" w:hAnsi="Times New Roman"/>
                <w:sz w:val="24"/>
                <w:szCs w:val="24"/>
              </w:rPr>
              <w:t xml:space="preserve"> ЦРБ”</w:t>
            </w:r>
          </w:p>
        </w:tc>
        <w:tc>
          <w:tcPr>
            <w:tcW w:w="2486" w:type="dxa"/>
          </w:tcPr>
          <w:p w14:paraId="7A344BCD" w14:textId="77777777" w:rsidR="00FB0783" w:rsidRDefault="002F15B1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  <w:p w14:paraId="434CF7AD" w14:textId="77777777" w:rsidR="00162DF3" w:rsidRDefault="00162DF3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AC67997" w14:textId="77777777" w:rsidR="00162DF3" w:rsidRDefault="00162DF3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B339C94" w14:textId="77777777" w:rsidR="00162DF3" w:rsidRDefault="00162DF3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60AA404" w14:textId="77777777" w:rsidR="00162DF3" w:rsidRPr="00FB0783" w:rsidRDefault="00162DF3" w:rsidP="00DF50D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11432DE2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CB24A7E" wp14:editId="5EE0D0B6">
                  <wp:simplePos x="0" y="0"/>
                  <wp:positionH relativeFrom="column">
                    <wp:posOffset>524031</wp:posOffset>
                  </wp:positionH>
                  <wp:positionV relativeFrom="paragraph">
                    <wp:posOffset>-74157</wp:posOffset>
                  </wp:positionV>
                  <wp:extent cx="1406713" cy="1682754"/>
                  <wp:effectExtent l="0" t="4762" r="0" b="0"/>
                  <wp:wrapNone/>
                  <wp:docPr id="879" name="Рисунок 3" descr="C:\Documents and Settings\1\Мои документы\Загрузки\IMG_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Мои документы\Загрузки\IMG_05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4" r="19178"/>
                          <a:stretch/>
                        </pic:blipFill>
                        <pic:spPr bwMode="auto">
                          <a:xfrm rot="5400000">
                            <a:off x="0" y="0"/>
                            <a:ext cx="1406713" cy="168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239" w:rsidRPr="00FB0783" w14:paraId="7D13E02D" w14:textId="77777777" w:rsidTr="00162DF3">
        <w:trPr>
          <w:trHeight w:val="3741"/>
        </w:trPr>
        <w:tc>
          <w:tcPr>
            <w:tcW w:w="754" w:type="dxa"/>
          </w:tcPr>
          <w:p w14:paraId="1F796B32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344" w:type="dxa"/>
          </w:tcPr>
          <w:p w14:paraId="10122446" w14:textId="77777777" w:rsid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Мемарыяльная дошка Аляшкевічу Фёдару Васільевічу</w:t>
            </w:r>
          </w:p>
          <w:p w14:paraId="2306535E" w14:textId="77777777" w:rsidR="004F244C" w:rsidRDefault="004F244C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4B910FE" w14:textId="77777777" w:rsidR="004F244C" w:rsidRDefault="004F244C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ACDC3EE" w14:textId="77777777" w:rsidR="004F244C" w:rsidRPr="00FB0783" w:rsidRDefault="004F244C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2E24B45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9" w:type="dxa"/>
          </w:tcPr>
          <w:p w14:paraId="0E6E4653" w14:textId="77777777" w:rsidR="00FB0783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2771" w:type="dxa"/>
          </w:tcPr>
          <w:p w14:paraId="378C90BB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 xml:space="preserve">аг.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Шчорсы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Навагрудскага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раёна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Шчорсаўскі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с/с, </w:t>
            </w:r>
          </w:p>
          <w:p w14:paraId="269920B7" w14:textId="77777777" w:rsid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вул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Паркавая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, 8 (на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будынку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ДУА “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Шчорсаўскі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вучэбна-педагагічны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комплекс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дзіцячы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сад-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сярэдняя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школа”)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, </w:t>
            </w:r>
          </w:p>
          <w:p w14:paraId="5B88CA98" w14:textId="77777777" w:rsidR="002F15B1" w:rsidRPr="002F15B1" w:rsidRDefault="002F15B1" w:rsidP="00162DF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ДУА “Шчорсаўскі вучэбна-педагагічны комплекс дзіцячы сад-сярэдняя школа”</w:t>
            </w:r>
          </w:p>
        </w:tc>
        <w:tc>
          <w:tcPr>
            <w:tcW w:w="2486" w:type="dxa"/>
          </w:tcPr>
          <w:p w14:paraId="29D11950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55C4E1B6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71B3C994" wp14:editId="19492F73">
                  <wp:simplePos x="0" y="0"/>
                  <wp:positionH relativeFrom="column">
                    <wp:posOffset>256061</wp:posOffset>
                  </wp:positionH>
                  <wp:positionV relativeFrom="paragraph">
                    <wp:posOffset>309374</wp:posOffset>
                  </wp:positionV>
                  <wp:extent cx="1945478" cy="1689657"/>
                  <wp:effectExtent l="0" t="5397" r="0" b="0"/>
                  <wp:wrapNone/>
                  <wp:docPr id="943" name="Рисунок 9" descr="C:\Documents and Settings\1\Мои документы\Загрузки\IMG_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1\Мои документы\Загрузки\IMG_04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" t="3235" r="14820" b="4020"/>
                          <a:stretch/>
                        </pic:blipFill>
                        <pic:spPr bwMode="auto">
                          <a:xfrm rot="5400000">
                            <a:off x="0" y="0"/>
                            <a:ext cx="1945478" cy="168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239" w:rsidRPr="00FB0783" w14:paraId="35E4B8FD" w14:textId="77777777" w:rsidTr="00667225">
        <w:tc>
          <w:tcPr>
            <w:tcW w:w="754" w:type="dxa"/>
          </w:tcPr>
          <w:p w14:paraId="7E8C0F1C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344" w:type="dxa"/>
          </w:tcPr>
          <w:p w14:paraId="5E2CB39C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 xml:space="preserve">Памятны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мемарыяльны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знак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сям’і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Праведнікаў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народаў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свету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Баброўскіх</w:t>
            </w:r>
            <w:proofErr w:type="spellEnd"/>
          </w:p>
          <w:p w14:paraId="73F34D0C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Купрыянаў</w:t>
            </w:r>
            <w:proofErr w:type="spellEnd"/>
          </w:p>
        </w:tc>
        <w:tc>
          <w:tcPr>
            <w:tcW w:w="2349" w:type="dxa"/>
          </w:tcPr>
          <w:p w14:paraId="57DFBC58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2022</w:t>
            </w:r>
          </w:p>
          <w:p w14:paraId="3D4966E4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бетон</w:t>
            </w:r>
          </w:p>
        </w:tc>
        <w:tc>
          <w:tcPr>
            <w:tcW w:w="2771" w:type="dxa"/>
          </w:tcPr>
          <w:p w14:paraId="43FD1A63" w14:textId="77777777" w:rsidR="002F15B1" w:rsidRPr="002F15B1" w:rsidRDefault="00FB0783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F15B1" w:rsidRPr="002F15B1">
              <w:rPr>
                <w:rFonts w:ascii="Times New Roman" w:hAnsi="Times New Roman"/>
                <w:sz w:val="24"/>
                <w:szCs w:val="24"/>
              </w:rPr>
              <w:t>Навагрудскі</w:t>
            </w:r>
            <w:proofErr w:type="spellEnd"/>
            <w:r w:rsidR="002F15B1" w:rsidRPr="002F1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F15B1" w:rsidRPr="002F15B1">
              <w:rPr>
                <w:rFonts w:ascii="Times New Roman" w:hAnsi="Times New Roman"/>
                <w:sz w:val="24"/>
                <w:szCs w:val="24"/>
              </w:rPr>
              <w:t>раён</w:t>
            </w:r>
            <w:proofErr w:type="spellEnd"/>
            <w:r w:rsidR="002F15B1" w:rsidRPr="002F1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F15B1" w:rsidRPr="002F15B1">
              <w:rPr>
                <w:rFonts w:ascii="Times New Roman" w:hAnsi="Times New Roman"/>
                <w:sz w:val="24"/>
                <w:szCs w:val="24"/>
              </w:rPr>
              <w:t>Ладзенікскі</w:t>
            </w:r>
            <w:proofErr w:type="spellEnd"/>
            <w:r w:rsidR="002F15B1" w:rsidRPr="002F1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F15B1" w:rsidRPr="002F15B1">
              <w:rPr>
                <w:rFonts w:ascii="Times New Roman" w:hAnsi="Times New Roman"/>
                <w:sz w:val="24"/>
                <w:szCs w:val="24"/>
              </w:rPr>
              <w:t>сельскі</w:t>
            </w:r>
            <w:proofErr w:type="spellEnd"/>
            <w:r w:rsidR="002F15B1" w:rsidRPr="002F1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F15B1" w:rsidRPr="002F15B1">
              <w:rPr>
                <w:rFonts w:ascii="Times New Roman" w:hAnsi="Times New Roman"/>
                <w:sz w:val="24"/>
                <w:szCs w:val="24"/>
              </w:rPr>
              <w:t>савет</w:t>
            </w:r>
            <w:proofErr w:type="spellEnd"/>
            <w:r w:rsidR="002F15B1" w:rsidRPr="002F15B1">
              <w:rPr>
                <w:rFonts w:ascii="Times New Roman" w:hAnsi="Times New Roman"/>
                <w:sz w:val="24"/>
                <w:szCs w:val="24"/>
              </w:rPr>
              <w:t xml:space="preserve"> (на </w:t>
            </w:r>
            <w:proofErr w:type="spellStart"/>
            <w:r w:rsidR="002F15B1" w:rsidRPr="002F15B1">
              <w:rPr>
                <w:rFonts w:ascii="Times New Roman" w:hAnsi="Times New Roman"/>
                <w:sz w:val="24"/>
                <w:szCs w:val="24"/>
              </w:rPr>
              <w:t>выездзе</w:t>
            </w:r>
            <w:proofErr w:type="spellEnd"/>
            <w:r w:rsidR="002F15B1" w:rsidRPr="002F15B1">
              <w:rPr>
                <w:rFonts w:ascii="Times New Roman" w:hAnsi="Times New Roman"/>
                <w:sz w:val="24"/>
                <w:szCs w:val="24"/>
              </w:rPr>
              <w:t xml:space="preserve"> з</w:t>
            </w:r>
          </w:p>
          <w:p w14:paraId="5FEA0E79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Навагрудка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месцы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дзе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стаяў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дом </w:t>
            </w: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Баброўскіх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>),</w:t>
            </w:r>
          </w:p>
          <w:p w14:paraId="313A0EE0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15B1">
              <w:rPr>
                <w:rFonts w:ascii="Times New Roman" w:hAnsi="Times New Roman"/>
                <w:sz w:val="24"/>
                <w:szCs w:val="24"/>
              </w:rPr>
              <w:t>Ладзенікскі</w:t>
            </w:r>
            <w:proofErr w:type="spellEnd"/>
            <w:r w:rsidRPr="002F15B1">
              <w:rPr>
                <w:rFonts w:ascii="Times New Roman" w:hAnsi="Times New Roman"/>
                <w:sz w:val="24"/>
                <w:szCs w:val="24"/>
              </w:rPr>
              <w:t xml:space="preserve"> с/с</w:t>
            </w:r>
          </w:p>
        </w:tc>
        <w:tc>
          <w:tcPr>
            <w:tcW w:w="2486" w:type="dxa"/>
          </w:tcPr>
          <w:p w14:paraId="1B5975D4" w14:textId="77777777" w:rsid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Добр</w:t>
            </w: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ы стан, рэканструкцыя, капітальны, бягучы рамонт не патрабуецца</w:t>
            </w:r>
          </w:p>
          <w:p w14:paraId="520A004F" w14:textId="77777777" w:rsidR="00E05F21" w:rsidRDefault="00E05F2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4BABCAD" w14:textId="77777777" w:rsidR="00E05F21" w:rsidRDefault="00E05F2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AE51ADA" w14:textId="77777777" w:rsidR="00E05F21" w:rsidRDefault="00E05F2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2440D83" w14:textId="77777777" w:rsidR="00E05F21" w:rsidRDefault="00E05F2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7C73F38" w14:textId="77777777" w:rsidR="00E05F21" w:rsidRDefault="00E05F2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1D11F15" w14:textId="77777777" w:rsidR="00E05F21" w:rsidRPr="00FB0783" w:rsidRDefault="00E05F2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7EA25D5D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7AE0BD9" wp14:editId="5B0938BB">
                  <wp:simplePos x="0" y="0"/>
                  <wp:positionH relativeFrom="column">
                    <wp:posOffset>532571</wp:posOffset>
                  </wp:positionH>
                  <wp:positionV relativeFrom="paragraph">
                    <wp:posOffset>4616</wp:posOffset>
                  </wp:positionV>
                  <wp:extent cx="1398895" cy="1864783"/>
                  <wp:effectExtent l="0" t="0" r="0" b="2540"/>
                  <wp:wrapNone/>
                  <wp:docPr id="959" name="Рисунок 5" descr="C:\Documents and Settings\1\Мои документы\Загрузки\IMG_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Мои документы\Загрузки\IMG_0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895" cy="1864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239" w:rsidRPr="00FB0783" w14:paraId="1C506324" w14:textId="77777777" w:rsidTr="00667225">
        <w:tc>
          <w:tcPr>
            <w:tcW w:w="754" w:type="dxa"/>
          </w:tcPr>
          <w:p w14:paraId="229993A9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3344" w:type="dxa"/>
          </w:tcPr>
          <w:p w14:paraId="78C27463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Мемарыяльны знак «Навагрудскі кацёл»</w:t>
            </w:r>
          </w:p>
          <w:p w14:paraId="56F7EA6E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Р. Груша</w:t>
            </w:r>
          </w:p>
          <w:p w14:paraId="7FE97086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98EBA78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39455C0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Брольнікскі с/с</w:t>
            </w:r>
          </w:p>
        </w:tc>
        <w:tc>
          <w:tcPr>
            <w:tcW w:w="2349" w:type="dxa"/>
          </w:tcPr>
          <w:p w14:paraId="5CAA7D84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 xml:space="preserve">2015 </w:t>
            </w:r>
          </w:p>
          <w:p w14:paraId="139E17D5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5B1">
              <w:rPr>
                <w:rFonts w:ascii="Times New Roman" w:hAnsi="Times New Roman"/>
                <w:sz w:val="24"/>
                <w:szCs w:val="24"/>
              </w:rPr>
              <w:t>камень</w:t>
            </w:r>
          </w:p>
        </w:tc>
        <w:tc>
          <w:tcPr>
            <w:tcW w:w="2771" w:type="dxa"/>
          </w:tcPr>
          <w:p w14:paraId="330508EB" w14:textId="77777777" w:rsid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Каля в. Куравічы Навагрудскага раёна (пры дарозе)</w:t>
            </w:r>
          </w:p>
          <w:p w14:paraId="6333DE3C" w14:textId="77777777" w:rsidR="002F15B1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Брольнікскі с/с</w:t>
            </w:r>
          </w:p>
        </w:tc>
        <w:tc>
          <w:tcPr>
            <w:tcW w:w="2486" w:type="dxa"/>
          </w:tcPr>
          <w:p w14:paraId="57E18CD8" w14:textId="77777777" w:rsid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Добры стан, рэканструкцыя, капітальны, бягучы рамонт не патрабуецца</w:t>
            </w:r>
          </w:p>
          <w:p w14:paraId="02E52DA3" w14:textId="77777777" w:rsidR="00001239" w:rsidRDefault="00001239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D1480A9" w14:textId="77777777" w:rsidR="00001239" w:rsidRDefault="00001239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698A0F4" w14:textId="77777777" w:rsidR="00001239" w:rsidRDefault="00001239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86354AF" w14:textId="77777777" w:rsidR="00001239" w:rsidRDefault="00001239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5B47F37" w14:textId="77777777" w:rsidR="00001239" w:rsidRDefault="00001239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88118F3" w14:textId="77777777" w:rsidR="00001239" w:rsidRDefault="00001239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BA7166B" w14:textId="77777777" w:rsidR="00001239" w:rsidRDefault="00001239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413CF54" w14:textId="77777777" w:rsidR="00001239" w:rsidRPr="00FB0783" w:rsidRDefault="00001239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270595CB" w14:textId="77777777" w:rsidR="00FB0783" w:rsidRPr="00FB0783" w:rsidRDefault="00001239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1239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BD240EB" wp14:editId="1C1128D4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40308</wp:posOffset>
                  </wp:positionV>
                  <wp:extent cx="1658203" cy="2210937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203" cy="221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239" w:rsidRPr="00FB0783" w14:paraId="01283C8F" w14:textId="77777777" w:rsidTr="00667225">
        <w:tc>
          <w:tcPr>
            <w:tcW w:w="754" w:type="dxa"/>
          </w:tcPr>
          <w:p w14:paraId="52F8201D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344" w:type="dxa"/>
          </w:tcPr>
          <w:p w14:paraId="13F4CFAE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Статуя Святога Міхаіла</w:t>
            </w:r>
          </w:p>
          <w:p w14:paraId="31D00334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417B630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CB5102C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9" w:type="dxa"/>
          </w:tcPr>
          <w:p w14:paraId="793A65C9" w14:textId="77777777" w:rsidR="00FB0783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2023 камень</w:t>
            </w:r>
          </w:p>
        </w:tc>
        <w:tc>
          <w:tcPr>
            <w:tcW w:w="2771" w:type="dxa"/>
          </w:tcPr>
          <w:p w14:paraId="505FCF52" w14:textId="77777777" w:rsid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 вул. Міцкевіча, 1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</w:p>
          <w:p w14:paraId="06A16E02" w14:textId="77777777" w:rsidR="002F15B1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Рымска-каталіцкая парафія Міхайлаўскі касцел</w:t>
            </w:r>
          </w:p>
        </w:tc>
        <w:tc>
          <w:tcPr>
            <w:tcW w:w="2486" w:type="dxa"/>
          </w:tcPr>
          <w:p w14:paraId="7A0607CF" w14:textId="77777777" w:rsid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Добры стан, рэканструкцыя, капітальны, бягучы рамонт не патрабуецца</w:t>
            </w:r>
          </w:p>
          <w:p w14:paraId="54667C2C" w14:textId="77777777" w:rsidR="00001239" w:rsidRDefault="00001239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AB67414" w14:textId="77777777" w:rsidR="00001239" w:rsidRDefault="00001239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4902A23" w14:textId="77777777" w:rsidR="00001239" w:rsidRDefault="00001239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9AD58C1" w14:textId="77777777" w:rsidR="00001239" w:rsidRDefault="00001239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A32CE5D" w14:textId="77777777" w:rsidR="00001239" w:rsidRDefault="00001239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A238EFD" w14:textId="77777777" w:rsidR="00001239" w:rsidRDefault="00001239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1316B82" w14:textId="77777777" w:rsidR="00001239" w:rsidRDefault="00001239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FF62DC5" w14:textId="77777777" w:rsidR="00001239" w:rsidRPr="00FB0783" w:rsidRDefault="00001239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5246CCB6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957FBFF" wp14:editId="1F6B3B35">
                  <wp:simplePos x="0" y="0"/>
                  <wp:positionH relativeFrom="column">
                    <wp:posOffset>392582</wp:posOffset>
                  </wp:positionH>
                  <wp:positionV relativeFrom="paragraph">
                    <wp:posOffset>68239</wp:posOffset>
                  </wp:positionV>
                  <wp:extent cx="1694416" cy="2129051"/>
                  <wp:effectExtent l="0" t="0" r="1270" b="508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416" cy="2129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239" w:rsidRPr="00FB0783" w14:paraId="4974AB4C" w14:textId="77777777" w:rsidTr="00667225">
        <w:tc>
          <w:tcPr>
            <w:tcW w:w="754" w:type="dxa"/>
          </w:tcPr>
          <w:p w14:paraId="7FA7F6A3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344" w:type="dxa"/>
          </w:tcPr>
          <w:p w14:paraId="69ADD05D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Цягнік</w:t>
            </w:r>
          </w:p>
          <w:p w14:paraId="4C1F5C9F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A311B9F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8FD971F" w14:textId="77777777" w:rsidR="002F15B1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39B83D6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FB0783">
              <w:rPr>
                <w:rFonts w:ascii="Times New Roman" w:hAnsi="Times New Roman"/>
                <w:sz w:val="24"/>
                <w:szCs w:val="24"/>
                <w:lang w:val="be-BY"/>
              </w:rPr>
              <w:t>Аўтапарк №5 г. Навагрудак</w:t>
            </w:r>
          </w:p>
        </w:tc>
        <w:tc>
          <w:tcPr>
            <w:tcW w:w="2349" w:type="dxa"/>
          </w:tcPr>
          <w:p w14:paraId="701D8114" w14:textId="77777777" w:rsidR="00FB0783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2023 метал</w:t>
            </w:r>
          </w:p>
        </w:tc>
        <w:tc>
          <w:tcPr>
            <w:tcW w:w="2771" w:type="dxa"/>
          </w:tcPr>
          <w:p w14:paraId="36EDE263" w14:textId="77777777" w:rsid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 вул. Валчэцкага, на тэрыторыі аўтавакзала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</w:p>
          <w:p w14:paraId="5F12CF32" w14:textId="77777777" w:rsidR="002F15B1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Аўтапарк №5 г. Навагрудак</w:t>
            </w:r>
          </w:p>
        </w:tc>
        <w:tc>
          <w:tcPr>
            <w:tcW w:w="2486" w:type="dxa"/>
          </w:tcPr>
          <w:p w14:paraId="6FA3AC32" w14:textId="77777777" w:rsidR="00FB0783" w:rsidRPr="00FB0783" w:rsidRDefault="002F15B1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Добры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7511DDBE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FCB245C" wp14:editId="5F3EE1E5">
                  <wp:extent cx="1957070" cy="146939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B0783" w14:paraId="3B970211" w14:textId="77777777" w:rsidTr="00667225">
        <w:tc>
          <w:tcPr>
            <w:tcW w:w="754" w:type="dxa"/>
          </w:tcPr>
          <w:p w14:paraId="1BDC6465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3344" w:type="dxa"/>
          </w:tcPr>
          <w:p w14:paraId="71042BBD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Скульптура</w:t>
            </w:r>
          </w:p>
          <w:p w14:paraId="480EE294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“Дзяўчынка-анёл”, “Дрэва жыцця”</w:t>
            </w:r>
          </w:p>
          <w:p w14:paraId="7E171769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У.І.Панцялееў,</w:t>
            </w:r>
          </w:p>
          <w:p w14:paraId="56EA1A91" w14:textId="77777777" w:rsid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А.Г.Купрыянаў</w:t>
            </w:r>
          </w:p>
          <w:p w14:paraId="6E0A1D97" w14:textId="77777777" w:rsid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51E1FCC" w14:textId="77777777" w:rsid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FB684FD" w14:textId="77777777" w:rsid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5818BA5F" w14:textId="77777777" w:rsid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7B2ADE5" w14:textId="77777777" w:rsidR="002F15B1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CC60CCC" w14:textId="77777777" w:rsidR="00FB0783" w:rsidRPr="00FB0783" w:rsidRDefault="00FB0783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9" w:type="dxa"/>
          </w:tcPr>
          <w:p w14:paraId="44E5C972" w14:textId="77777777" w:rsidR="002F15B1" w:rsidRPr="002F15B1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2017 </w:t>
            </w:r>
          </w:p>
          <w:p w14:paraId="3E6E045D" w14:textId="77777777" w:rsidR="00FB0783" w:rsidRPr="00FB0783" w:rsidRDefault="002F15B1" w:rsidP="002F15B1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бронза</w:t>
            </w:r>
          </w:p>
        </w:tc>
        <w:tc>
          <w:tcPr>
            <w:tcW w:w="2771" w:type="dxa"/>
          </w:tcPr>
          <w:p w14:paraId="1DAA377C" w14:textId="77777777" w:rsidR="00FB0783" w:rsidRDefault="002F15B1" w:rsidP="002F15B1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г. Навагрудак,</w:t>
            </w:r>
            <w:r w:rsidRPr="002F15B1">
              <w:rPr>
                <w:lang w:val="be-BY"/>
              </w:rPr>
              <w:t xml:space="preserve"> </w:t>
            </w: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вул. Мінская, 62 на тэрыторыі УА “Навагрудскі дзяржаўны </w:t>
            </w:r>
            <w:r w:rsidR="00483058">
              <w:rPr>
                <w:rFonts w:ascii="Times New Roman" w:hAnsi="Times New Roman"/>
                <w:sz w:val="24"/>
                <w:szCs w:val="24"/>
                <w:lang w:val="be-BY"/>
              </w:rPr>
              <w:t>каледж</w:t>
            </w: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, </w:t>
            </w:r>
          </w:p>
          <w:p w14:paraId="261F3F67" w14:textId="77777777" w:rsidR="002F15B1" w:rsidRPr="00FB0783" w:rsidRDefault="002F15B1" w:rsidP="002F15B1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F15B1">
              <w:rPr>
                <w:rFonts w:ascii="Times New Roman" w:hAnsi="Times New Roman"/>
                <w:sz w:val="24"/>
                <w:szCs w:val="24"/>
                <w:lang w:val="be-BY"/>
              </w:rPr>
              <w:t>Навагрудскі гісторыка-краязнаўчы музей</w:t>
            </w:r>
          </w:p>
        </w:tc>
        <w:tc>
          <w:tcPr>
            <w:tcW w:w="2486" w:type="dxa"/>
          </w:tcPr>
          <w:p w14:paraId="17D02478" w14:textId="77777777" w:rsidR="00FB0783" w:rsidRPr="00FB0783" w:rsidRDefault="00483058" w:rsidP="004830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2713BF1A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A6CED6E" wp14:editId="0FDD4345">
                  <wp:extent cx="1493520" cy="1993265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B0783" w14:paraId="6B6DA572" w14:textId="77777777" w:rsidTr="00667225">
        <w:tc>
          <w:tcPr>
            <w:tcW w:w="754" w:type="dxa"/>
          </w:tcPr>
          <w:p w14:paraId="2B3713CE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344" w:type="dxa"/>
          </w:tcPr>
          <w:p w14:paraId="7AFF8034" w14:textId="77777777" w:rsidR="00483058" w:rsidRPr="00483058" w:rsidRDefault="00483058" w:rsidP="004830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058">
              <w:rPr>
                <w:rFonts w:ascii="Times New Roman" w:hAnsi="Times New Roman"/>
                <w:sz w:val="24"/>
                <w:szCs w:val="24"/>
              </w:rPr>
              <w:t>“</w:t>
            </w:r>
            <w:proofErr w:type="spellStart"/>
            <w:r w:rsidRPr="00483058">
              <w:rPr>
                <w:rFonts w:ascii="Times New Roman" w:hAnsi="Times New Roman"/>
                <w:sz w:val="24"/>
                <w:szCs w:val="24"/>
              </w:rPr>
              <w:t>Сцяна</w:t>
            </w:r>
            <w:proofErr w:type="spellEnd"/>
            <w:r w:rsidRPr="004830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83058">
              <w:rPr>
                <w:rFonts w:ascii="Times New Roman" w:hAnsi="Times New Roman"/>
                <w:sz w:val="24"/>
                <w:szCs w:val="24"/>
              </w:rPr>
              <w:t>Памяці</w:t>
            </w:r>
            <w:proofErr w:type="spellEnd"/>
            <w:r w:rsidRPr="00483058">
              <w:rPr>
                <w:rFonts w:ascii="Times New Roman" w:hAnsi="Times New Roman"/>
                <w:sz w:val="24"/>
                <w:szCs w:val="24"/>
              </w:rPr>
              <w:t xml:space="preserve">” </w:t>
            </w:r>
          </w:p>
          <w:p w14:paraId="36E637D6" w14:textId="77777777" w:rsidR="00FB0783" w:rsidRPr="00FB0783" w:rsidRDefault="00483058" w:rsidP="004830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3058">
              <w:rPr>
                <w:rFonts w:ascii="Times New Roman" w:hAnsi="Times New Roman"/>
                <w:sz w:val="24"/>
                <w:szCs w:val="24"/>
              </w:rPr>
              <w:t>Г.А.Заборскі</w:t>
            </w:r>
            <w:proofErr w:type="spellEnd"/>
          </w:p>
        </w:tc>
        <w:tc>
          <w:tcPr>
            <w:tcW w:w="2349" w:type="dxa"/>
          </w:tcPr>
          <w:p w14:paraId="38F8EAC7" w14:textId="77777777" w:rsidR="00483058" w:rsidRPr="00483058" w:rsidRDefault="00483058" w:rsidP="004830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2019 </w:t>
            </w:r>
          </w:p>
          <w:p w14:paraId="4053AC8F" w14:textId="77777777" w:rsidR="00FB0783" w:rsidRPr="00FB0783" w:rsidRDefault="00483058" w:rsidP="004830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бетон</w:t>
            </w:r>
          </w:p>
        </w:tc>
        <w:tc>
          <w:tcPr>
            <w:tcW w:w="2771" w:type="dxa"/>
          </w:tcPr>
          <w:p w14:paraId="650FC2BD" w14:textId="77777777" w:rsidR="00483058" w:rsidRPr="00483058" w:rsidRDefault="00483058" w:rsidP="00483058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Навагрудак, вул. Мінская, 62 на тэрыторыі УА “Навагрудскі дзяржаўны каледж”, </w:t>
            </w:r>
          </w:p>
          <w:p w14:paraId="28AEAFDE" w14:textId="77777777" w:rsidR="00FB0783" w:rsidRPr="00FB0783" w:rsidRDefault="00483058" w:rsidP="00483058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Навагрудскі гісторыка-краязнаўчы музей</w:t>
            </w:r>
          </w:p>
        </w:tc>
        <w:tc>
          <w:tcPr>
            <w:tcW w:w="2486" w:type="dxa"/>
          </w:tcPr>
          <w:p w14:paraId="509D9E01" w14:textId="77777777" w:rsidR="00FB0783" w:rsidRPr="00FB0783" w:rsidRDefault="00483058" w:rsidP="00483058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Здавальняючы стан, рэканструкцыя, капітальны, бягучы рамонт не патрабуецца</w:t>
            </w:r>
          </w:p>
        </w:tc>
        <w:tc>
          <w:tcPr>
            <w:tcW w:w="3855" w:type="dxa"/>
          </w:tcPr>
          <w:p w14:paraId="49C37BB5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66A6B49" wp14:editId="2BA2925B">
                  <wp:extent cx="2310765" cy="173164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FB0783" w14:paraId="4E0C0D5F" w14:textId="77777777" w:rsidTr="00667225">
        <w:tc>
          <w:tcPr>
            <w:tcW w:w="754" w:type="dxa"/>
          </w:tcPr>
          <w:p w14:paraId="6870E652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344" w:type="dxa"/>
          </w:tcPr>
          <w:p w14:paraId="4E40C4CF" w14:textId="77777777" w:rsidR="00483058" w:rsidRDefault="004830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Скульптура «Картофель в камне»</w:t>
            </w:r>
          </w:p>
          <w:p w14:paraId="25CB1E0E" w14:textId="77777777" w:rsidR="00483058" w:rsidRDefault="004830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7C4CC54A" w14:textId="77777777" w:rsidR="00483058" w:rsidRDefault="004830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839AFA8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349" w:type="dxa"/>
          </w:tcPr>
          <w:p w14:paraId="4814789A" w14:textId="77777777" w:rsidR="00FB0783" w:rsidRDefault="00483058" w:rsidP="00FB07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058">
              <w:rPr>
                <w:rFonts w:ascii="Times New Roman" w:hAnsi="Times New Roman"/>
                <w:sz w:val="24"/>
                <w:szCs w:val="24"/>
              </w:rPr>
              <w:t>2021</w:t>
            </w:r>
          </w:p>
          <w:p w14:paraId="54638B1A" w14:textId="77777777" w:rsidR="00483058" w:rsidRPr="00483058" w:rsidRDefault="004830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метал</w:t>
            </w:r>
          </w:p>
        </w:tc>
        <w:tc>
          <w:tcPr>
            <w:tcW w:w="2771" w:type="dxa"/>
          </w:tcPr>
          <w:p w14:paraId="09DC5883" w14:textId="77777777" w:rsidR="00FB0783" w:rsidRDefault="00483058" w:rsidP="00FB0783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г. Новогрудок, ул.Советская 18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</w:p>
          <w:p w14:paraId="653C5AED" w14:textId="77777777" w:rsidR="00483058" w:rsidRPr="00FB0783" w:rsidRDefault="00483058" w:rsidP="00FB0783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УА «Навагрудскі дзяржаўны каледж тэхналогіі і бяспекі»</w:t>
            </w:r>
          </w:p>
        </w:tc>
        <w:tc>
          <w:tcPr>
            <w:tcW w:w="2486" w:type="dxa"/>
          </w:tcPr>
          <w:p w14:paraId="57791EEC" w14:textId="77777777" w:rsidR="00FB0783" w:rsidRDefault="00483058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Добры стан, рэканструкцыя, капітальны, бягучы рамонт не патрабуецца</w:t>
            </w:r>
          </w:p>
          <w:p w14:paraId="5CA421FE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FB8FA72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66CB3D8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33C236F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5283B7C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37EB593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6F08A4B6" w14:textId="77777777" w:rsidR="0007116D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9A3D1EE" w14:textId="77777777" w:rsidR="0007116D" w:rsidRPr="00FB0783" w:rsidRDefault="0007116D" w:rsidP="00FB0783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5CB95C05" w14:textId="77777777" w:rsidR="00FB0783" w:rsidRPr="00FB0783" w:rsidRDefault="00FB0783" w:rsidP="00FB078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B0783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6D587CD" wp14:editId="18C775AD">
                  <wp:simplePos x="0" y="0"/>
                  <wp:positionH relativeFrom="column">
                    <wp:posOffset>412798</wp:posOffset>
                  </wp:positionH>
                  <wp:positionV relativeFrom="paragraph">
                    <wp:posOffset>53340</wp:posOffset>
                  </wp:positionV>
                  <wp:extent cx="1719618" cy="2149523"/>
                  <wp:effectExtent l="0" t="0" r="0" b="317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etebvBOSeA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618" cy="214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239" w:rsidRPr="00667225" w14:paraId="7850A7CF" w14:textId="77777777" w:rsidTr="00667225">
        <w:tc>
          <w:tcPr>
            <w:tcW w:w="754" w:type="dxa"/>
          </w:tcPr>
          <w:p w14:paraId="3F69E262" w14:textId="77777777" w:rsidR="00667225" w:rsidRPr="00667225" w:rsidRDefault="00667225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64</w:t>
            </w:r>
          </w:p>
        </w:tc>
        <w:tc>
          <w:tcPr>
            <w:tcW w:w="3344" w:type="dxa"/>
          </w:tcPr>
          <w:p w14:paraId="5C1EA084" w14:textId="77777777" w:rsidR="00667225" w:rsidRDefault="00667225" w:rsidP="00667225">
            <w:r w:rsidRPr="00D3607E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Мемарыяльная дошка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Мазура Пятру Аляксеевічу</w:t>
            </w:r>
          </w:p>
        </w:tc>
        <w:tc>
          <w:tcPr>
            <w:tcW w:w="2349" w:type="dxa"/>
          </w:tcPr>
          <w:p w14:paraId="1E00DCC5" w14:textId="77777777" w:rsidR="00667225" w:rsidRDefault="00667225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2025</w:t>
            </w:r>
          </w:p>
          <w:p w14:paraId="22222BDD" w14:textId="77777777" w:rsidR="00667225" w:rsidRPr="00667225" w:rsidRDefault="00667225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габбро-діабаз</w:t>
            </w:r>
          </w:p>
        </w:tc>
        <w:tc>
          <w:tcPr>
            <w:tcW w:w="2771" w:type="dxa"/>
          </w:tcPr>
          <w:p w14:paraId="13F97CE7" w14:textId="77777777" w:rsidR="00667225" w:rsidRPr="00483058" w:rsidRDefault="00667225" w:rsidP="00667225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Навагрудак, вул.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Міцкевіча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18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фасадзе будынка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УА “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Сярэдняя школа № 4 імя Пятра Аляксеевіча Мазуры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”</w:t>
            </w:r>
          </w:p>
        </w:tc>
        <w:tc>
          <w:tcPr>
            <w:tcW w:w="2486" w:type="dxa"/>
          </w:tcPr>
          <w:p w14:paraId="6539658F" w14:textId="77777777" w:rsidR="00667225" w:rsidRDefault="00FC41F3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Добры стан</w:t>
            </w:r>
          </w:p>
          <w:p w14:paraId="65FA0F44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5288842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F001CAD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258E461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73E1450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39E07F3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0A3B950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14090935" w14:textId="77777777" w:rsidR="0007116D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39B2F33F" w14:textId="77777777" w:rsidR="0007116D" w:rsidRPr="00483058" w:rsidRDefault="0007116D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3855" w:type="dxa"/>
          </w:tcPr>
          <w:p w14:paraId="212A8C2F" w14:textId="77777777" w:rsidR="00667225" w:rsidRPr="00667225" w:rsidRDefault="009C6BA5" w:rsidP="00667225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be-BY"/>
              </w:rPr>
            </w:pPr>
            <w:r w:rsidRPr="009C6BA5">
              <w:rPr>
                <w:rFonts w:ascii="Times New Roman" w:hAnsi="Times New Roman"/>
                <w:noProof/>
                <w:sz w:val="24"/>
                <w:szCs w:val="24"/>
                <w:lang w:val="be-BY"/>
              </w:rPr>
              <w:drawing>
                <wp:anchor distT="0" distB="0" distL="114300" distR="114300" simplePos="0" relativeHeight="251667456" behindDoc="0" locked="0" layoutInCell="1" allowOverlap="1" wp14:anchorId="36FA3C26" wp14:editId="38E25087">
                  <wp:simplePos x="0" y="0"/>
                  <wp:positionH relativeFrom="column">
                    <wp:posOffset>375420</wp:posOffset>
                  </wp:positionH>
                  <wp:positionV relativeFrom="paragraph">
                    <wp:posOffset>136</wp:posOffset>
                  </wp:positionV>
                  <wp:extent cx="1623320" cy="1689100"/>
                  <wp:effectExtent l="5080" t="0" r="1270" b="1270"/>
                  <wp:wrapNone/>
                  <wp:docPr id="14" name="Рисунок 14" descr="C:\Users\user\AppData\Local\Temp\IMG_9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IMG_95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3" r="22477"/>
                          <a:stretch/>
                        </pic:blipFill>
                        <pic:spPr bwMode="auto">
                          <a:xfrm rot="5400000">
                            <a:off x="0" y="0"/>
                            <a:ext cx="162332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239" w:rsidRPr="00667225" w14:paraId="3FC3E1AC" w14:textId="77777777" w:rsidTr="00667225">
        <w:tc>
          <w:tcPr>
            <w:tcW w:w="754" w:type="dxa"/>
          </w:tcPr>
          <w:p w14:paraId="4942AE01" w14:textId="77777777" w:rsidR="00667225" w:rsidRPr="00667225" w:rsidRDefault="00667225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65</w:t>
            </w:r>
          </w:p>
        </w:tc>
        <w:tc>
          <w:tcPr>
            <w:tcW w:w="3344" w:type="dxa"/>
          </w:tcPr>
          <w:p w14:paraId="1E1A354E" w14:textId="77777777" w:rsidR="00667225" w:rsidRDefault="00667225" w:rsidP="00667225">
            <w:r w:rsidRPr="00D3607E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Мемарыяльная дошка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Пашынскаму Леаніду</w:t>
            </w:r>
            <w:r w:rsidRPr="00D3607E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Фёдар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авіч</w:t>
            </w:r>
            <w:r w:rsidRPr="00D3607E">
              <w:rPr>
                <w:rFonts w:ascii="Times New Roman" w:hAnsi="Times New Roman"/>
                <w:sz w:val="24"/>
                <w:szCs w:val="24"/>
                <w:lang w:val="be-BY"/>
              </w:rPr>
              <w:t>у</w:t>
            </w:r>
          </w:p>
        </w:tc>
        <w:tc>
          <w:tcPr>
            <w:tcW w:w="2349" w:type="dxa"/>
          </w:tcPr>
          <w:p w14:paraId="6E7BBC1D" w14:textId="77777777" w:rsidR="00667225" w:rsidRDefault="00667225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2025</w:t>
            </w:r>
          </w:p>
          <w:p w14:paraId="1BEC8904" w14:textId="77777777" w:rsidR="00667225" w:rsidRPr="00667225" w:rsidRDefault="00667225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граніт</w:t>
            </w:r>
          </w:p>
        </w:tc>
        <w:tc>
          <w:tcPr>
            <w:tcW w:w="2771" w:type="dxa"/>
          </w:tcPr>
          <w:p w14:paraId="5C512842" w14:textId="77777777" w:rsidR="00667225" w:rsidRPr="00483058" w:rsidRDefault="00667225" w:rsidP="00667225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Навагрудак, вул. </w:t>
            </w:r>
            <w:r w:rsidR="00FC41F3">
              <w:rPr>
                <w:rFonts w:ascii="Times New Roman" w:hAnsi="Times New Roman"/>
                <w:sz w:val="24"/>
                <w:szCs w:val="24"/>
                <w:lang w:val="be-BY"/>
              </w:rPr>
              <w:t>Суворава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="00FC41F3">
              <w:rPr>
                <w:rFonts w:ascii="Times New Roman" w:hAnsi="Times New Roman"/>
                <w:sz w:val="24"/>
                <w:szCs w:val="24"/>
                <w:lang w:val="be-BY"/>
              </w:rPr>
              <w:t>9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фасадзе будынка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УА “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С</w:t>
            </w:r>
            <w:r w:rsidR="00FC41F3">
              <w:rPr>
                <w:rFonts w:ascii="Times New Roman" w:hAnsi="Times New Roman"/>
                <w:sz w:val="24"/>
                <w:szCs w:val="24"/>
                <w:lang w:val="be-BY"/>
              </w:rPr>
              <w:t>пецыяльна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я школа</w:t>
            </w:r>
            <w:r w:rsidR="00FC41F3">
              <w:rPr>
                <w:rFonts w:ascii="Times New Roman" w:hAnsi="Times New Roman"/>
                <w:sz w:val="24"/>
                <w:szCs w:val="24"/>
                <w:lang w:val="be-BY"/>
              </w:rPr>
              <w:t>-інтэрнат г. Навагрудка імя Л.Ф.Пашынскага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”</w:t>
            </w:r>
          </w:p>
        </w:tc>
        <w:tc>
          <w:tcPr>
            <w:tcW w:w="2486" w:type="dxa"/>
          </w:tcPr>
          <w:p w14:paraId="30824298" w14:textId="77777777" w:rsidR="00667225" w:rsidRPr="00483058" w:rsidRDefault="00FC41F3" w:rsidP="00667225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Добры стан</w:t>
            </w:r>
          </w:p>
        </w:tc>
        <w:tc>
          <w:tcPr>
            <w:tcW w:w="3855" w:type="dxa"/>
          </w:tcPr>
          <w:p w14:paraId="10419A29" w14:textId="77777777" w:rsidR="00667225" w:rsidRPr="00667225" w:rsidRDefault="0097747E" w:rsidP="00667225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be-BY"/>
              </w:rPr>
            </w:pPr>
            <w:r w:rsidRPr="0097747E">
              <w:rPr>
                <w:rFonts w:ascii="Times New Roman" w:hAnsi="Times New Roman"/>
                <w:noProof/>
                <w:sz w:val="24"/>
                <w:szCs w:val="24"/>
                <w:lang w:val="be-BY"/>
              </w:rPr>
              <w:drawing>
                <wp:inline distT="0" distB="0" distL="0" distR="0" wp14:anchorId="5D3812E6" wp14:editId="4B39E2D0">
                  <wp:extent cx="1428750" cy="1857375"/>
                  <wp:effectExtent l="0" t="0" r="0" b="9525"/>
                  <wp:docPr id="16" name="Рисунок 16" descr="C:\Users\user\AppData\Local\Temp\IMG_9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IMG_95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3" t="14811" r="4370" b="26249"/>
                          <a:stretch/>
                        </pic:blipFill>
                        <pic:spPr bwMode="auto">
                          <a:xfrm>
                            <a:off x="0" y="0"/>
                            <a:ext cx="1434581" cy="186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239" w:rsidRPr="00667225" w14:paraId="016E395E" w14:textId="77777777" w:rsidTr="00465204">
        <w:trPr>
          <w:trHeight w:val="3644"/>
        </w:trPr>
        <w:tc>
          <w:tcPr>
            <w:tcW w:w="754" w:type="dxa"/>
          </w:tcPr>
          <w:p w14:paraId="58B567F6" w14:textId="77777777" w:rsidR="009F2D7B" w:rsidRDefault="009F2D7B" w:rsidP="009F2D7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66</w:t>
            </w:r>
          </w:p>
        </w:tc>
        <w:tc>
          <w:tcPr>
            <w:tcW w:w="3344" w:type="dxa"/>
          </w:tcPr>
          <w:p w14:paraId="42623876" w14:textId="77777777" w:rsidR="009F2D7B" w:rsidRPr="009F2D7B" w:rsidRDefault="009F2D7B" w:rsidP="009F2D7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F2D7B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Мемарыяльная дошка </w:t>
            </w:r>
            <w:proofErr w:type="spellStart"/>
            <w:r w:rsidRPr="009F2D7B">
              <w:rPr>
                <w:rFonts w:ascii="Times New Roman" w:hAnsi="Times New Roman"/>
                <w:sz w:val="24"/>
                <w:szCs w:val="24"/>
              </w:rPr>
              <w:t>Гаховіч</w:t>
            </w:r>
            <w:proofErr w:type="spellEnd"/>
            <w:r w:rsidRPr="009F2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2D7B">
              <w:rPr>
                <w:rFonts w:ascii="Times New Roman" w:hAnsi="Times New Roman"/>
                <w:sz w:val="24"/>
                <w:szCs w:val="24"/>
              </w:rPr>
              <w:t>Валянцін</w:t>
            </w:r>
            <w:proofErr w:type="spellEnd"/>
            <w:r w:rsidRPr="009F2D7B">
              <w:rPr>
                <w:rFonts w:ascii="Times New Roman" w:hAnsi="Times New Roman"/>
                <w:sz w:val="24"/>
                <w:szCs w:val="24"/>
                <w:lang w:val="be-BY"/>
              </w:rPr>
              <w:t>е</w:t>
            </w:r>
            <w:r w:rsidRPr="009F2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2D7B">
              <w:rPr>
                <w:rFonts w:ascii="Times New Roman" w:hAnsi="Times New Roman"/>
                <w:sz w:val="24"/>
                <w:szCs w:val="24"/>
              </w:rPr>
              <w:t>Георгіеўн</w:t>
            </w:r>
            <w:proofErr w:type="spellEnd"/>
            <w:r w:rsidRPr="009F2D7B">
              <w:rPr>
                <w:rFonts w:ascii="Times New Roman" w:hAnsi="Times New Roman"/>
                <w:sz w:val="24"/>
                <w:szCs w:val="24"/>
                <w:lang w:val="be-BY"/>
              </w:rPr>
              <w:t>е</w:t>
            </w:r>
          </w:p>
          <w:p w14:paraId="4D1CD684" w14:textId="77777777" w:rsidR="009F2D7B" w:rsidRDefault="009F2D7B" w:rsidP="009F2D7B"/>
        </w:tc>
        <w:tc>
          <w:tcPr>
            <w:tcW w:w="2349" w:type="dxa"/>
          </w:tcPr>
          <w:p w14:paraId="665E6303" w14:textId="77777777" w:rsidR="009F2D7B" w:rsidRDefault="009F2D7B" w:rsidP="009F2D7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2025</w:t>
            </w:r>
          </w:p>
          <w:p w14:paraId="4E095ADB" w14:textId="77777777" w:rsidR="002B69AE" w:rsidRDefault="002B69AE" w:rsidP="009F2D7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граніт</w:t>
            </w:r>
          </w:p>
        </w:tc>
        <w:tc>
          <w:tcPr>
            <w:tcW w:w="2771" w:type="dxa"/>
          </w:tcPr>
          <w:p w14:paraId="57EF6B8F" w14:textId="77777777" w:rsidR="009F2D7B" w:rsidRDefault="009F2D7B" w:rsidP="009F2D7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г. Навагрудак, вул.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Інтэрнацыянальная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13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фасадзе будынка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УА “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>Спецыяльная школа</w:t>
            </w:r>
            <w:r w:rsidR="002B69AE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№ 3</w:t>
            </w:r>
            <w:r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г. Навагрудка імя </w:t>
            </w:r>
            <w:r w:rsidR="002B69AE">
              <w:rPr>
                <w:rFonts w:ascii="Times New Roman" w:hAnsi="Times New Roman"/>
                <w:sz w:val="24"/>
                <w:szCs w:val="24"/>
                <w:lang w:val="be-BY"/>
              </w:rPr>
              <w:t>В.Г.Гаховіч</w:t>
            </w:r>
            <w:r w:rsidRPr="00483058">
              <w:rPr>
                <w:rFonts w:ascii="Times New Roman" w:hAnsi="Times New Roman"/>
                <w:sz w:val="24"/>
                <w:szCs w:val="24"/>
                <w:lang w:val="be-BY"/>
              </w:rPr>
              <w:t>”</w:t>
            </w:r>
          </w:p>
          <w:p w14:paraId="16FE2B49" w14:textId="77777777" w:rsidR="00583108" w:rsidRDefault="00583108" w:rsidP="009F2D7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2FCF5D4C" w14:textId="77777777" w:rsidR="00583108" w:rsidRDefault="00583108" w:rsidP="009F2D7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413AF4EA" w14:textId="77777777" w:rsidR="00583108" w:rsidRDefault="00583108" w:rsidP="009F2D7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14:paraId="0DD299B7" w14:textId="77777777" w:rsidR="00583108" w:rsidRPr="00483058" w:rsidRDefault="00583108" w:rsidP="009F2D7B">
            <w:pPr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2486" w:type="dxa"/>
          </w:tcPr>
          <w:p w14:paraId="635FB9C0" w14:textId="77777777" w:rsidR="009F2D7B" w:rsidRPr="00483058" w:rsidRDefault="009F2D7B" w:rsidP="009F2D7B">
            <w:pPr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Добры стан</w:t>
            </w:r>
          </w:p>
        </w:tc>
        <w:tc>
          <w:tcPr>
            <w:tcW w:w="3855" w:type="dxa"/>
          </w:tcPr>
          <w:p w14:paraId="6A65E466" w14:textId="77777777" w:rsidR="00583108" w:rsidRPr="00583108" w:rsidRDefault="00583108" w:rsidP="00583108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u-BY"/>
              </w:rPr>
            </w:pPr>
            <w:r w:rsidRPr="00583108">
              <w:rPr>
                <w:rFonts w:ascii="Times New Roman" w:hAnsi="Times New Roman"/>
                <w:noProof/>
                <w:sz w:val="24"/>
                <w:szCs w:val="24"/>
                <w:lang w:val="ru-BY"/>
              </w:rPr>
              <w:drawing>
                <wp:anchor distT="0" distB="0" distL="114300" distR="114300" simplePos="0" relativeHeight="251658240" behindDoc="0" locked="0" layoutInCell="1" allowOverlap="1" wp14:anchorId="06BF1690" wp14:editId="6BD15359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34290</wp:posOffset>
                  </wp:positionV>
                  <wp:extent cx="1714500" cy="2162175"/>
                  <wp:effectExtent l="0" t="0" r="0" b="9525"/>
                  <wp:wrapNone/>
                  <wp:docPr id="15" name="Рисунок 15" descr="D:\9\ИННА\Рабочий стол док\Госприёмка объектов монументального искусства\Мемориальные доски СШ 4, спецшкола\СШ №3\IMG_1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9\ИННА\Рабочий стол док\Госприёмка объектов монументального искусства\Мемориальные доски СШ 4, спецшкола\СШ №3\IMG_10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7" r="4255" b="4655"/>
                          <a:stretch/>
                        </pic:blipFill>
                        <pic:spPr bwMode="auto">
                          <a:xfrm>
                            <a:off x="0" y="0"/>
                            <a:ext cx="1714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F7FB3D" w14:textId="77777777" w:rsidR="009F2D7B" w:rsidRPr="0097747E" w:rsidRDefault="009F2D7B" w:rsidP="009F2D7B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be-BY"/>
              </w:rPr>
            </w:pPr>
          </w:p>
        </w:tc>
      </w:tr>
    </w:tbl>
    <w:p w14:paraId="7C9B7554" w14:textId="77777777" w:rsidR="00940C0F" w:rsidRPr="00FB0783" w:rsidRDefault="00940C0F" w:rsidP="006B491D">
      <w:pPr>
        <w:spacing w:line="180" w:lineRule="exact"/>
        <w:rPr>
          <w:rFonts w:ascii="Times New Roman" w:hAnsi="Times New Roman"/>
          <w:sz w:val="24"/>
          <w:szCs w:val="24"/>
          <w:lang w:val="be-BY"/>
        </w:rPr>
      </w:pPr>
    </w:p>
    <w:sectPr w:rsidR="00940C0F" w:rsidRPr="00FB0783" w:rsidSect="00652CC8">
      <w:headerReference w:type="even" r:id="rId73"/>
      <w:headerReference w:type="default" r:id="rId74"/>
      <w:pgSz w:w="16840" w:h="11879" w:orient="landscape" w:code="9"/>
      <w:pgMar w:top="720" w:right="720" w:bottom="720" w:left="720" w:header="958" w:footer="9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C5672" w14:textId="77777777" w:rsidR="00013507" w:rsidRDefault="00013507">
      <w:r>
        <w:separator/>
      </w:r>
    </w:p>
  </w:endnote>
  <w:endnote w:type="continuationSeparator" w:id="0">
    <w:p w14:paraId="20ACF9EF" w14:textId="77777777" w:rsidR="00013507" w:rsidRDefault="00013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393BB" w14:textId="77777777" w:rsidR="00013507" w:rsidRDefault="00013507">
      <w:r>
        <w:separator/>
      </w:r>
    </w:p>
  </w:footnote>
  <w:footnote w:type="continuationSeparator" w:id="0">
    <w:p w14:paraId="7AF1F8FE" w14:textId="77777777" w:rsidR="00013507" w:rsidRDefault="00013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BFCE8" w14:textId="77777777" w:rsidR="00162DF3" w:rsidRDefault="00162DF3" w:rsidP="005E50B7">
    <w:pPr>
      <w:pStyle w:val="af9"/>
      <w:framePr w:wrap="around" w:vAnchor="text" w:hAnchor="margin" w:xAlign="center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end"/>
    </w:r>
  </w:p>
  <w:p w14:paraId="6DA22C4A" w14:textId="77777777" w:rsidR="00162DF3" w:rsidRDefault="00162DF3">
    <w:pPr>
      <w:pStyle w:val="af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B811F" w14:textId="77777777" w:rsidR="00162DF3" w:rsidRPr="00DD029F" w:rsidRDefault="00162DF3" w:rsidP="005E50B7">
    <w:pPr>
      <w:pStyle w:val="af9"/>
      <w:framePr w:wrap="around" w:vAnchor="text" w:hAnchor="margin" w:xAlign="center" w:y="1"/>
      <w:rPr>
        <w:rStyle w:val="aff6"/>
        <w:rFonts w:ascii="Times New Roman" w:hAnsi="Times New Roman"/>
        <w:sz w:val="28"/>
        <w:szCs w:val="28"/>
      </w:rPr>
    </w:pPr>
    <w:r w:rsidRPr="00DD029F">
      <w:rPr>
        <w:rStyle w:val="aff6"/>
        <w:rFonts w:ascii="Times New Roman" w:hAnsi="Times New Roman"/>
        <w:sz w:val="28"/>
        <w:szCs w:val="28"/>
      </w:rPr>
      <w:fldChar w:fldCharType="begin"/>
    </w:r>
    <w:r w:rsidRPr="00DD029F">
      <w:rPr>
        <w:rStyle w:val="aff6"/>
        <w:rFonts w:ascii="Times New Roman" w:hAnsi="Times New Roman"/>
        <w:sz w:val="28"/>
        <w:szCs w:val="28"/>
      </w:rPr>
      <w:instrText xml:space="preserve">PAGE  </w:instrText>
    </w:r>
    <w:r w:rsidRPr="00DD029F">
      <w:rPr>
        <w:rStyle w:val="aff6"/>
        <w:rFonts w:ascii="Times New Roman" w:hAnsi="Times New Roman"/>
        <w:sz w:val="28"/>
        <w:szCs w:val="28"/>
      </w:rPr>
      <w:fldChar w:fldCharType="separate"/>
    </w:r>
    <w:r>
      <w:rPr>
        <w:rStyle w:val="aff6"/>
        <w:rFonts w:ascii="Times New Roman" w:hAnsi="Times New Roman"/>
        <w:noProof/>
        <w:sz w:val="28"/>
        <w:szCs w:val="28"/>
      </w:rPr>
      <w:t>16</w:t>
    </w:r>
    <w:r w:rsidRPr="00DD029F">
      <w:rPr>
        <w:rStyle w:val="aff6"/>
        <w:rFonts w:ascii="Times New Roman" w:hAnsi="Times New Roman"/>
        <w:sz w:val="28"/>
        <w:szCs w:val="28"/>
      </w:rPr>
      <w:fldChar w:fldCharType="end"/>
    </w:r>
  </w:p>
  <w:p w14:paraId="36753BF5" w14:textId="77777777" w:rsidR="00162DF3" w:rsidRDefault="00162DF3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2F898C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989EA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A116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3BA310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CC01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103E1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E8C6B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36DEF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BEC26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C5A1C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8C3E9E"/>
    <w:multiLevelType w:val="singleLevel"/>
    <w:tmpl w:val="37E252A4"/>
    <w:lvl w:ilvl="0">
      <w:start w:val="1"/>
      <w:numFmt w:val="bullet"/>
      <w:pStyle w:val="a"/>
      <w:lvlText w:val=""/>
      <w:lvlJc w:val="left"/>
      <w:pPr>
        <w:tabs>
          <w:tab w:val="num" w:pos="360"/>
        </w:tabs>
        <w:ind w:left="360" w:right="360" w:hanging="360"/>
      </w:pPr>
      <w:rPr>
        <w:rFonts w:ascii="Wingdings" w:hAnsi="Wingdings" w:hint="default"/>
      </w:rPr>
    </w:lvl>
  </w:abstractNum>
  <w:abstractNum w:abstractNumId="11" w15:restartNumberingAfterBreak="0">
    <w:nsid w:val="2BA64565"/>
    <w:multiLevelType w:val="hybridMultilevel"/>
    <w:tmpl w:val="086C6F2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572AE"/>
    <w:multiLevelType w:val="hybridMultilevel"/>
    <w:tmpl w:val="5D8AD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30FF8"/>
    <w:multiLevelType w:val="singleLevel"/>
    <w:tmpl w:val="CA8A963A"/>
    <w:lvl w:ilvl="0">
      <w:start w:val="1"/>
      <w:numFmt w:val="decimal"/>
      <w:pStyle w:val="a0"/>
      <w:lvlText w:val="%1)"/>
      <w:lvlJc w:val="left"/>
      <w:pPr>
        <w:tabs>
          <w:tab w:val="num" w:pos="360"/>
        </w:tabs>
        <w:ind w:left="360" w:right="360" w:hanging="360"/>
      </w:pPr>
    </w:lvl>
  </w:abstractNum>
  <w:num w:numId="1" w16cid:durableId="1800611731">
    <w:abstractNumId w:val="9"/>
  </w:num>
  <w:num w:numId="2" w16cid:durableId="1122265853">
    <w:abstractNumId w:val="8"/>
  </w:num>
  <w:num w:numId="3" w16cid:durableId="1518428677">
    <w:abstractNumId w:val="10"/>
  </w:num>
  <w:num w:numId="4" w16cid:durableId="1019964202">
    <w:abstractNumId w:val="13"/>
  </w:num>
  <w:num w:numId="5" w16cid:durableId="1594509924">
    <w:abstractNumId w:val="7"/>
  </w:num>
  <w:num w:numId="6" w16cid:durableId="1688092330">
    <w:abstractNumId w:val="6"/>
  </w:num>
  <w:num w:numId="7" w16cid:durableId="1455557851">
    <w:abstractNumId w:val="5"/>
  </w:num>
  <w:num w:numId="8" w16cid:durableId="1286035233">
    <w:abstractNumId w:val="4"/>
  </w:num>
  <w:num w:numId="9" w16cid:durableId="1435393733">
    <w:abstractNumId w:val="3"/>
  </w:num>
  <w:num w:numId="10" w16cid:durableId="601688456">
    <w:abstractNumId w:val="2"/>
  </w:num>
  <w:num w:numId="11" w16cid:durableId="1092625579">
    <w:abstractNumId w:val="1"/>
  </w:num>
  <w:num w:numId="12" w16cid:durableId="1126582484">
    <w:abstractNumId w:val="0"/>
  </w:num>
  <w:num w:numId="13" w16cid:durableId="97221712">
    <w:abstractNumId w:val="10"/>
  </w:num>
  <w:num w:numId="14" w16cid:durableId="5345420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588337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95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538"/>
    <w:rsid w:val="00001239"/>
    <w:rsid w:val="00012107"/>
    <w:rsid w:val="00012FB4"/>
    <w:rsid w:val="00013507"/>
    <w:rsid w:val="000245AF"/>
    <w:rsid w:val="00026ED0"/>
    <w:rsid w:val="0002748E"/>
    <w:rsid w:val="000306B1"/>
    <w:rsid w:val="00035C81"/>
    <w:rsid w:val="000412C5"/>
    <w:rsid w:val="00063B71"/>
    <w:rsid w:val="000649A5"/>
    <w:rsid w:val="0006790C"/>
    <w:rsid w:val="0007116D"/>
    <w:rsid w:val="00072B3D"/>
    <w:rsid w:val="000768D3"/>
    <w:rsid w:val="00076B00"/>
    <w:rsid w:val="000865A0"/>
    <w:rsid w:val="00087224"/>
    <w:rsid w:val="00093629"/>
    <w:rsid w:val="000A36BF"/>
    <w:rsid w:val="000B4F20"/>
    <w:rsid w:val="000D5F3E"/>
    <w:rsid w:val="000D6224"/>
    <w:rsid w:val="000E38F0"/>
    <w:rsid w:val="000E4D2F"/>
    <w:rsid w:val="000E502D"/>
    <w:rsid w:val="000E7849"/>
    <w:rsid w:val="000F0B0C"/>
    <w:rsid w:val="000F61B3"/>
    <w:rsid w:val="00101D77"/>
    <w:rsid w:val="00103669"/>
    <w:rsid w:val="001112FB"/>
    <w:rsid w:val="00111F4B"/>
    <w:rsid w:val="00133B9B"/>
    <w:rsid w:val="00142835"/>
    <w:rsid w:val="00157963"/>
    <w:rsid w:val="00162DF3"/>
    <w:rsid w:val="00166944"/>
    <w:rsid w:val="00166DFD"/>
    <w:rsid w:val="00170A94"/>
    <w:rsid w:val="001722B9"/>
    <w:rsid w:val="0018261A"/>
    <w:rsid w:val="001840EE"/>
    <w:rsid w:val="001843EB"/>
    <w:rsid w:val="00187B16"/>
    <w:rsid w:val="001B2F71"/>
    <w:rsid w:val="001C1D29"/>
    <w:rsid w:val="001C68A9"/>
    <w:rsid w:val="001D65A4"/>
    <w:rsid w:val="001E1727"/>
    <w:rsid w:val="001F3D8D"/>
    <w:rsid w:val="001F6B40"/>
    <w:rsid w:val="00205390"/>
    <w:rsid w:val="00205728"/>
    <w:rsid w:val="00207DF2"/>
    <w:rsid w:val="00236A1D"/>
    <w:rsid w:val="00237A07"/>
    <w:rsid w:val="00241E8E"/>
    <w:rsid w:val="00250512"/>
    <w:rsid w:val="00254B2A"/>
    <w:rsid w:val="00261F09"/>
    <w:rsid w:val="00266FDF"/>
    <w:rsid w:val="00281C28"/>
    <w:rsid w:val="0028242B"/>
    <w:rsid w:val="00285BEB"/>
    <w:rsid w:val="00295362"/>
    <w:rsid w:val="00297EA9"/>
    <w:rsid w:val="002A27E0"/>
    <w:rsid w:val="002A4FE9"/>
    <w:rsid w:val="002A5311"/>
    <w:rsid w:val="002B5417"/>
    <w:rsid w:val="002B54EB"/>
    <w:rsid w:val="002B69AE"/>
    <w:rsid w:val="002D26B2"/>
    <w:rsid w:val="002F15B1"/>
    <w:rsid w:val="003221E5"/>
    <w:rsid w:val="003265B8"/>
    <w:rsid w:val="00330238"/>
    <w:rsid w:val="00332F58"/>
    <w:rsid w:val="00356EC3"/>
    <w:rsid w:val="003628D6"/>
    <w:rsid w:val="00364C71"/>
    <w:rsid w:val="003771B0"/>
    <w:rsid w:val="00380DDC"/>
    <w:rsid w:val="003957F7"/>
    <w:rsid w:val="0039661A"/>
    <w:rsid w:val="00397852"/>
    <w:rsid w:val="003D3C4B"/>
    <w:rsid w:val="003E5150"/>
    <w:rsid w:val="003E59E1"/>
    <w:rsid w:val="003E62EC"/>
    <w:rsid w:val="004156C5"/>
    <w:rsid w:val="0041641D"/>
    <w:rsid w:val="00417ED1"/>
    <w:rsid w:val="00421BE4"/>
    <w:rsid w:val="00431B77"/>
    <w:rsid w:val="004377B8"/>
    <w:rsid w:val="00462D8D"/>
    <w:rsid w:val="00464A01"/>
    <w:rsid w:val="00465204"/>
    <w:rsid w:val="00476918"/>
    <w:rsid w:val="00482944"/>
    <w:rsid w:val="00482B65"/>
    <w:rsid w:val="00483058"/>
    <w:rsid w:val="00483D3A"/>
    <w:rsid w:val="004850C0"/>
    <w:rsid w:val="00487DA3"/>
    <w:rsid w:val="00491BCE"/>
    <w:rsid w:val="004A1530"/>
    <w:rsid w:val="004A25F6"/>
    <w:rsid w:val="004A2B36"/>
    <w:rsid w:val="004A341D"/>
    <w:rsid w:val="004B26E3"/>
    <w:rsid w:val="004B2B24"/>
    <w:rsid w:val="004B3ECE"/>
    <w:rsid w:val="004D3300"/>
    <w:rsid w:val="004D6034"/>
    <w:rsid w:val="004D759B"/>
    <w:rsid w:val="004E1025"/>
    <w:rsid w:val="004F244C"/>
    <w:rsid w:val="00503A02"/>
    <w:rsid w:val="00512B5A"/>
    <w:rsid w:val="00516256"/>
    <w:rsid w:val="00522988"/>
    <w:rsid w:val="00527BDA"/>
    <w:rsid w:val="00540873"/>
    <w:rsid w:val="005605AE"/>
    <w:rsid w:val="00562540"/>
    <w:rsid w:val="0056614C"/>
    <w:rsid w:val="005676DD"/>
    <w:rsid w:val="005740CD"/>
    <w:rsid w:val="00583108"/>
    <w:rsid w:val="00593EF4"/>
    <w:rsid w:val="00597D7A"/>
    <w:rsid w:val="005B2EC1"/>
    <w:rsid w:val="005C4CAF"/>
    <w:rsid w:val="005C7A96"/>
    <w:rsid w:val="005D7585"/>
    <w:rsid w:val="005E0C72"/>
    <w:rsid w:val="005E35E8"/>
    <w:rsid w:val="005E50B7"/>
    <w:rsid w:val="00623ADC"/>
    <w:rsid w:val="0062744A"/>
    <w:rsid w:val="006412E5"/>
    <w:rsid w:val="00652CC8"/>
    <w:rsid w:val="006631D8"/>
    <w:rsid w:val="00667225"/>
    <w:rsid w:val="006726C6"/>
    <w:rsid w:val="00674CDE"/>
    <w:rsid w:val="006827D9"/>
    <w:rsid w:val="00695277"/>
    <w:rsid w:val="006B0279"/>
    <w:rsid w:val="006B491D"/>
    <w:rsid w:val="006C54BF"/>
    <w:rsid w:val="006E2E99"/>
    <w:rsid w:val="006F3D9B"/>
    <w:rsid w:val="00701A1F"/>
    <w:rsid w:val="007102CF"/>
    <w:rsid w:val="007124FB"/>
    <w:rsid w:val="00721F3C"/>
    <w:rsid w:val="00732EF0"/>
    <w:rsid w:val="00737C09"/>
    <w:rsid w:val="0074220A"/>
    <w:rsid w:val="00753F0C"/>
    <w:rsid w:val="00772C9E"/>
    <w:rsid w:val="00776131"/>
    <w:rsid w:val="007824A7"/>
    <w:rsid w:val="00786D1F"/>
    <w:rsid w:val="00793C08"/>
    <w:rsid w:val="00793F26"/>
    <w:rsid w:val="007B19DF"/>
    <w:rsid w:val="007B2A46"/>
    <w:rsid w:val="007B44F1"/>
    <w:rsid w:val="007B6020"/>
    <w:rsid w:val="007C1AE2"/>
    <w:rsid w:val="007D1F41"/>
    <w:rsid w:val="007D45AD"/>
    <w:rsid w:val="007D670A"/>
    <w:rsid w:val="007D7FCC"/>
    <w:rsid w:val="007E341F"/>
    <w:rsid w:val="007E79DD"/>
    <w:rsid w:val="007F0FB6"/>
    <w:rsid w:val="0081073C"/>
    <w:rsid w:val="008122BB"/>
    <w:rsid w:val="00813F68"/>
    <w:rsid w:val="008167A6"/>
    <w:rsid w:val="008207B0"/>
    <w:rsid w:val="00820B79"/>
    <w:rsid w:val="00821B02"/>
    <w:rsid w:val="008248A9"/>
    <w:rsid w:val="00842901"/>
    <w:rsid w:val="008436A7"/>
    <w:rsid w:val="00843753"/>
    <w:rsid w:val="00864367"/>
    <w:rsid w:val="00881D93"/>
    <w:rsid w:val="00885F74"/>
    <w:rsid w:val="008926F3"/>
    <w:rsid w:val="008A5D39"/>
    <w:rsid w:val="008B0164"/>
    <w:rsid w:val="008B70BC"/>
    <w:rsid w:val="008B76F9"/>
    <w:rsid w:val="008C1A39"/>
    <w:rsid w:val="008C4C47"/>
    <w:rsid w:val="008D0907"/>
    <w:rsid w:val="008D12F9"/>
    <w:rsid w:val="008D4EE5"/>
    <w:rsid w:val="008E6F62"/>
    <w:rsid w:val="008F15CC"/>
    <w:rsid w:val="008F611E"/>
    <w:rsid w:val="008F7CE1"/>
    <w:rsid w:val="00911E61"/>
    <w:rsid w:val="00921799"/>
    <w:rsid w:val="00933DC8"/>
    <w:rsid w:val="00934665"/>
    <w:rsid w:val="009348F1"/>
    <w:rsid w:val="00940C0F"/>
    <w:rsid w:val="00947157"/>
    <w:rsid w:val="00956366"/>
    <w:rsid w:val="0097747E"/>
    <w:rsid w:val="00981A32"/>
    <w:rsid w:val="009853B0"/>
    <w:rsid w:val="009A1F1B"/>
    <w:rsid w:val="009A2001"/>
    <w:rsid w:val="009B521C"/>
    <w:rsid w:val="009B5BB0"/>
    <w:rsid w:val="009C0B70"/>
    <w:rsid w:val="009C6BA5"/>
    <w:rsid w:val="009D3FD0"/>
    <w:rsid w:val="009E05D0"/>
    <w:rsid w:val="009E35E8"/>
    <w:rsid w:val="009F2D7B"/>
    <w:rsid w:val="009F681B"/>
    <w:rsid w:val="00A11510"/>
    <w:rsid w:val="00A258CB"/>
    <w:rsid w:val="00A3514B"/>
    <w:rsid w:val="00A37092"/>
    <w:rsid w:val="00A44A4B"/>
    <w:rsid w:val="00A554A8"/>
    <w:rsid w:val="00A6345A"/>
    <w:rsid w:val="00A67DB3"/>
    <w:rsid w:val="00A750A7"/>
    <w:rsid w:val="00A754C7"/>
    <w:rsid w:val="00A81E3C"/>
    <w:rsid w:val="00A82A75"/>
    <w:rsid w:val="00A864E0"/>
    <w:rsid w:val="00A929CA"/>
    <w:rsid w:val="00A92F8C"/>
    <w:rsid w:val="00AA1FD5"/>
    <w:rsid w:val="00AA654F"/>
    <w:rsid w:val="00AB3C17"/>
    <w:rsid w:val="00AB4103"/>
    <w:rsid w:val="00AB488C"/>
    <w:rsid w:val="00AB7BD4"/>
    <w:rsid w:val="00AC0E50"/>
    <w:rsid w:val="00AC5D03"/>
    <w:rsid w:val="00AC62D6"/>
    <w:rsid w:val="00AD5659"/>
    <w:rsid w:val="00AE71F3"/>
    <w:rsid w:val="00AF5AEF"/>
    <w:rsid w:val="00B15C64"/>
    <w:rsid w:val="00B342B3"/>
    <w:rsid w:val="00B42ABD"/>
    <w:rsid w:val="00B51E81"/>
    <w:rsid w:val="00B5336B"/>
    <w:rsid w:val="00B7017F"/>
    <w:rsid w:val="00B85D5E"/>
    <w:rsid w:val="00B977C7"/>
    <w:rsid w:val="00BC547C"/>
    <w:rsid w:val="00BC58E0"/>
    <w:rsid w:val="00BC6CAF"/>
    <w:rsid w:val="00BF37CE"/>
    <w:rsid w:val="00BF7EB2"/>
    <w:rsid w:val="00C01F22"/>
    <w:rsid w:val="00C03572"/>
    <w:rsid w:val="00C06475"/>
    <w:rsid w:val="00C074B5"/>
    <w:rsid w:val="00C10B4A"/>
    <w:rsid w:val="00C13082"/>
    <w:rsid w:val="00C15529"/>
    <w:rsid w:val="00C17B9C"/>
    <w:rsid w:val="00C23595"/>
    <w:rsid w:val="00C331B7"/>
    <w:rsid w:val="00C35928"/>
    <w:rsid w:val="00C36C2B"/>
    <w:rsid w:val="00C40DB7"/>
    <w:rsid w:val="00C6117F"/>
    <w:rsid w:val="00C64D06"/>
    <w:rsid w:val="00C713CD"/>
    <w:rsid w:val="00C826AE"/>
    <w:rsid w:val="00CA10CE"/>
    <w:rsid w:val="00CB0893"/>
    <w:rsid w:val="00CC0758"/>
    <w:rsid w:val="00CD4BE0"/>
    <w:rsid w:val="00CD591C"/>
    <w:rsid w:val="00CD7D55"/>
    <w:rsid w:val="00CE3E04"/>
    <w:rsid w:val="00CE7785"/>
    <w:rsid w:val="00D0010B"/>
    <w:rsid w:val="00D007A9"/>
    <w:rsid w:val="00D01661"/>
    <w:rsid w:val="00D026AC"/>
    <w:rsid w:val="00D14A07"/>
    <w:rsid w:val="00D1556D"/>
    <w:rsid w:val="00D21214"/>
    <w:rsid w:val="00D226FB"/>
    <w:rsid w:val="00D37FB9"/>
    <w:rsid w:val="00D467F6"/>
    <w:rsid w:val="00D50093"/>
    <w:rsid w:val="00D5201F"/>
    <w:rsid w:val="00D52FB6"/>
    <w:rsid w:val="00D543CB"/>
    <w:rsid w:val="00D552FF"/>
    <w:rsid w:val="00D677EE"/>
    <w:rsid w:val="00D767C6"/>
    <w:rsid w:val="00D86A72"/>
    <w:rsid w:val="00DB541B"/>
    <w:rsid w:val="00DD029F"/>
    <w:rsid w:val="00DE1538"/>
    <w:rsid w:val="00DF03AB"/>
    <w:rsid w:val="00DF20CF"/>
    <w:rsid w:val="00DF49AB"/>
    <w:rsid w:val="00DF50D5"/>
    <w:rsid w:val="00E012FC"/>
    <w:rsid w:val="00E033E5"/>
    <w:rsid w:val="00E05F21"/>
    <w:rsid w:val="00E07E1F"/>
    <w:rsid w:val="00E1364C"/>
    <w:rsid w:val="00E14407"/>
    <w:rsid w:val="00E149C1"/>
    <w:rsid w:val="00E15BCD"/>
    <w:rsid w:val="00E23753"/>
    <w:rsid w:val="00E312B1"/>
    <w:rsid w:val="00E35E84"/>
    <w:rsid w:val="00E422D0"/>
    <w:rsid w:val="00E43972"/>
    <w:rsid w:val="00E52A02"/>
    <w:rsid w:val="00E564C6"/>
    <w:rsid w:val="00E61C3D"/>
    <w:rsid w:val="00E63254"/>
    <w:rsid w:val="00E72CC4"/>
    <w:rsid w:val="00E8301D"/>
    <w:rsid w:val="00E97EA6"/>
    <w:rsid w:val="00EB3727"/>
    <w:rsid w:val="00EB6DF8"/>
    <w:rsid w:val="00EB77DB"/>
    <w:rsid w:val="00EC3042"/>
    <w:rsid w:val="00EE6857"/>
    <w:rsid w:val="00EF4AB3"/>
    <w:rsid w:val="00F037B5"/>
    <w:rsid w:val="00F03C19"/>
    <w:rsid w:val="00F05629"/>
    <w:rsid w:val="00F2546A"/>
    <w:rsid w:val="00F26C4D"/>
    <w:rsid w:val="00F302F5"/>
    <w:rsid w:val="00F316F4"/>
    <w:rsid w:val="00F55FC2"/>
    <w:rsid w:val="00F60E6C"/>
    <w:rsid w:val="00F76740"/>
    <w:rsid w:val="00FB0783"/>
    <w:rsid w:val="00FB11F5"/>
    <w:rsid w:val="00FB28EF"/>
    <w:rsid w:val="00FC41F3"/>
    <w:rsid w:val="00FC5C50"/>
    <w:rsid w:val="00FD03D5"/>
    <w:rsid w:val="00FD0C27"/>
    <w:rsid w:val="00FD17E8"/>
    <w:rsid w:val="00FD5CCC"/>
    <w:rsid w:val="00FD6498"/>
    <w:rsid w:val="00FD7015"/>
    <w:rsid w:val="00FF1C87"/>
    <w:rsid w:val="00FF3852"/>
    <w:rsid w:val="00FF4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4F5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667225"/>
    <w:pPr>
      <w:jc w:val="both"/>
    </w:pPr>
    <w:rPr>
      <w:rFonts w:ascii="Arial" w:hAnsi="Arial"/>
      <w:spacing w:val="-5"/>
      <w:lang w:eastAsia="en-US"/>
    </w:rPr>
  </w:style>
  <w:style w:type="paragraph" w:styleId="1">
    <w:name w:val="heading 1"/>
    <w:basedOn w:val="a2"/>
    <w:next w:val="a3"/>
    <w:qFormat/>
    <w:rsid w:val="00A82A75"/>
    <w:pPr>
      <w:spacing w:after="220"/>
      <w:jc w:val="left"/>
      <w:outlineLvl w:val="0"/>
    </w:pPr>
  </w:style>
  <w:style w:type="paragraph" w:styleId="21">
    <w:name w:val="heading 2"/>
    <w:basedOn w:val="a2"/>
    <w:next w:val="a3"/>
    <w:qFormat/>
    <w:rsid w:val="00A82A75"/>
    <w:pPr>
      <w:jc w:val="left"/>
      <w:outlineLvl w:val="1"/>
    </w:pPr>
    <w:rPr>
      <w:sz w:val="18"/>
    </w:rPr>
  </w:style>
  <w:style w:type="paragraph" w:styleId="31">
    <w:name w:val="heading 3"/>
    <w:basedOn w:val="a2"/>
    <w:next w:val="a3"/>
    <w:qFormat/>
    <w:rsid w:val="00A82A75"/>
    <w:pPr>
      <w:spacing w:after="220"/>
      <w:jc w:val="left"/>
      <w:outlineLvl w:val="2"/>
    </w:pPr>
    <w:rPr>
      <w:rFonts w:ascii="Arial" w:hAnsi="Arial"/>
      <w:sz w:val="22"/>
    </w:rPr>
  </w:style>
  <w:style w:type="paragraph" w:styleId="41">
    <w:name w:val="heading 4"/>
    <w:basedOn w:val="a2"/>
    <w:next w:val="a3"/>
    <w:qFormat/>
    <w:rsid w:val="00A82A75"/>
    <w:pPr>
      <w:ind w:left="360"/>
      <w:outlineLvl w:val="3"/>
    </w:pPr>
    <w:rPr>
      <w:spacing w:val="-5"/>
      <w:sz w:val="18"/>
    </w:rPr>
  </w:style>
  <w:style w:type="paragraph" w:styleId="51">
    <w:name w:val="heading 5"/>
    <w:basedOn w:val="a2"/>
    <w:next w:val="a3"/>
    <w:qFormat/>
    <w:rsid w:val="00A82A75"/>
    <w:pPr>
      <w:ind w:left="720"/>
      <w:outlineLvl w:val="4"/>
    </w:pPr>
    <w:rPr>
      <w:spacing w:val="-5"/>
      <w:sz w:val="18"/>
    </w:rPr>
  </w:style>
  <w:style w:type="paragraph" w:styleId="6">
    <w:name w:val="heading 6"/>
    <w:basedOn w:val="a2"/>
    <w:next w:val="a3"/>
    <w:qFormat/>
    <w:rsid w:val="00A82A75"/>
    <w:pPr>
      <w:ind w:left="1080"/>
      <w:outlineLvl w:val="5"/>
    </w:pPr>
    <w:rPr>
      <w:spacing w:val="-5"/>
      <w:sz w:val="18"/>
    </w:rPr>
  </w:style>
  <w:style w:type="paragraph" w:styleId="7">
    <w:name w:val="heading 7"/>
    <w:basedOn w:val="a1"/>
    <w:next w:val="a1"/>
    <w:qFormat/>
    <w:rsid w:val="00A82A75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1"/>
    <w:next w:val="a1"/>
    <w:qFormat/>
    <w:rsid w:val="00A82A75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1"/>
    <w:next w:val="a1"/>
    <w:qFormat/>
    <w:rsid w:val="00A82A75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Внимание"/>
    <w:basedOn w:val="a1"/>
    <w:next w:val="a8"/>
    <w:rsid w:val="00A82A75"/>
    <w:pPr>
      <w:spacing w:before="220" w:after="220" w:line="220" w:lineRule="atLeast"/>
    </w:pPr>
  </w:style>
  <w:style w:type="paragraph" w:styleId="a8">
    <w:name w:val="Salutation"/>
    <w:basedOn w:val="a1"/>
    <w:next w:val="a9"/>
    <w:rsid w:val="00A82A75"/>
    <w:pPr>
      <w:spacing w:before="220" w:after="220" w:line="220" w:lineRule="atLeast"/>
      <w:jc w:val="left"/>
    </w:pPr>
  </w:style>
  <w:style w:type="paragraph" w:styleId="a3">
    <w:name w:val="Body Text"/>
    <w:basedOn w:val="a1"/>
    <w:rsid w:val="00A82A75"/>
    <w:pPr>
      <w:spacing w:after="220" w:line="220" w:lineRule="atLeast"/>
    </w:pPr>
  </w:style>
  <w:style w:type="paragraph" w:customStyle="1" w:styleId="aa">
    <w:name w:val="Список копий"/>
    <w:basedOn w:val="a1"/>
    <w:rsid w:val="00A82A75"/>
    <w:pPr>
      <w:keepLines/>
      <w:spacing w:line="220" w:lineRule="atLeast"/>
      <w:ind w:left="360" w:hanging="360"/>
    </w:pPr>
  </w:style>
  <w:style w:type="paragraph" w:styleId="ab">
    <w:name w:val="Closing"/>
    <w:basedOn w:val="a1"/>
    <w:next w:val="ac"/>
    <w:rsid w:val="00A82A75"/>
    <w:pPr>
      <w:keepNext/>
      <w:spacing w:after="60" w:line="220" w:lineRule="atLeast"/>
    </w:pPr>
  </w:style>
  <w:style w:type="paragraph" w:styleId="ac">
    <w:name w:val="Signature"/>
    <w:basedOn w:val="a1"/>
    <w:next w:val="ad"/>
    <w:rsid w:val="00A82A75"/>
    <w:pPr>
      <w:keepNext/>
      <w:spacing w:before="880" w:line="220" w:lineRule="atLeast"/>
      <w:jc w:val="left"/>
    </w:pPr>
  </w:style>
  <w:style w:type="paragraph" w:customStyle="1" w:styleId="ae">
    <w:name w:val="Название предприятия"/>
    <w:basedOn w:val="a1"/>
    <w:rsid w:val="00A82A75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af">
    <w:name w:val="Date"/>
    <w:basedOn w:val="a1"/>
    <w:next w:val="af0"/>
    <w:rsid w:val="00A82A75"/>
    <w:pPr>
      <w:spacing w:after="220" w:line="220" w:lineRule="atLeast"/>
    </w:pPr>
  </w:style>
  <w:style w:type="character" w:styleId="af1">
    <w:name w:val="Emphasis"/>
    <w:qFormat/>
    <w:rsid w:val="00A82A75"/>
    <w:rPr>
      <w:rFonts w:ascii="Arial Black" w:hAnsi="Arial Black"/>
      <w:sz w:val="18"/>
    </w:rPr>
  </w:style>
  <w:style w:type="paragraph" w:customStyle="1" w:styleId="af2">
    <w:name w:val="Приложение"/>
    <w:basedOn w:val="a1"/>
    <w:next w:val="aa"/>
    <w:rsid w:val="00A82A75"/>
    <w:pPr>
      <w:keepNext/>
      <w:keepLines/>
      <w:spacing w:after="220" w:line="220" w:lineRule="atLeast"/>
    </w:pPr>
  </w:style>
  <w:style w:type="paragraph" w:customStyle="1" w:styleId="a2">
    <w:name w:val="База заголовка"/>
    <w:basedOn w:val="a1"/>
    <w:next w:val="a3"/>
    <w:rsid w:val="00A82A75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af3">
    <w:name w:val="Внутренний адрес"/>
    <w:basedOn w:val="a1"/>
    <w:rsid w:val="00A82A75"/>
    <w:pPr>
      <w:spacing w:line="220" w:lineRule="atLeast"/>
    </w:pPr>
  </w:style>
  <w:style w:type="paragraph" w:customStyle="1" w:styleId="af0">
    <w:name w:val="Адресат"/>
    <w:basedOn w:val="af3"/>
    <w:next w:val="af3"/>
    <w:rsid w:val="00A82A75"/>
    <w:pPr>
      <w:spacing w:before="220"/>
    </w:pPr>
  </w:style>
  <w:style w:type="paragraph" w:customStyle="1" w:styleId="af4">
    <w:name w:val="Указания"/>
    <w:basedOn w:val="a1"/>
    <w:next w:val="af0"/>
    <w:rsid w:val="00A82A75"/>
    <w:pPr>
      <w:spacing w:after="220" w:line="220" w:lineRule="atLeast"/>
    </w:pPr>
    <w:rPr>
      <w:caps/>
    </w:rPr>
  </w:style>
  <w:style w:type="paragraph" w:customStyle="1" w:styleId="22">
    <w:name w:val="Инициалы 2"/>
    <w:basedOn w:val="a1"/>
    <w:next w:val="af2"/>
    <w:rsid w:val="00A82A75"/>
    <w:pPr>
      <w:keepNext/>
      <w:keepLines/>
      <w:spacing w:before="220" w:line="220" w:lineRule="atLeast"/>
    </w:pPr>
  </w:style>
  <w:style w:type="paragraph" w:customStyle="1" w:styleId="af5">
    <w:name w:val="Строка ссылки"/>
    <w:basedOn w:val="a1"/>
    <w:next w:val="af4"/>
    <w:rsid w:val="00A82A75"/>
    <w:pPr>
      <w:spacing w:after="220" w:line="220" w:lineRule="atLeast"/>
      <w:jc w:val="left"/>
    </w:pPr>
  </w:style>
  <w:style w:type="paragraph" w:customStyle="1" w:styleId="af6">
    <w:name w:val="Обратный адрес"/>
    <w:basedOn w:val="a1"/>
    <w:rsid w:val="00A82A75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af7">
    <w:name w:val="Название предприятия в подписи"/>
    <w:basedOn w:val="ac"/>
    <w:next w:val="22"/>
    <w:rsid w:val="00A82A75"/>
    <w:pPr>
      <w:spacing w:before="0"/>
    </w:pPr>
  </w:style>
  <w:style w:type="paragraph" w:customStyle="1" w:styleId="ad">
    <w:name w:val="Должность в подписи"/>
    <w:basedOn w:val="ac"/>
    <w:next w:val="af7"/>
    <w:rsid w:val="00A82A75"/>
    <w:pPr>
      <w:spacing w:before="0"/>
    </w:pPr>
  </w:style>
  <w:style w:type="character" w:customStyle="1" w:styleId="af8">
    <w:name w:val="Девиз"/>
    <w:rsid w:val="00A82A75"/>
    <w:rPr>
      <w:rFonts w:ascii="Arial Black" w:hAnsi="Arial Black"/>
      <w:sz w:val="18"/>
      <w:lang w:val="ru-RU"/>
    </w:rPr>
  </w:style>
  <w:style w:type="paragraph" w:customStyle="1" w:styleId="a9">
    <w:name w:val="Тема"/>
    <w:basedOn w:val="a1"/>
    <w:next w:val="a3"/>
    <w:rsid w:val="00A82A75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af9">
    <w:name w:val="header"/>
    <w:basedOn w:val="a1"/>
    <w:rsid w:val="00A82A75"/>
    <w:pPr>
      <w:tabs>
        <w:tab w:val="center" w:pos="4320"/>
        <w:tab w:val="right" w:pos="8640"/>
      </w:tabs>
    </w:pPr>
  </w:style>
  <w:style w:type="paragraph" w:styleId="afa">
    <w:name w:val="footer"/>
    <w:basedOn w:val="a1"/>
    <w:rsid w:val="00A82A75"/>
    <w:pPr>
      <w:tabs>
        <w:tab w:val="center" w:pos="4320"/>
        <w:tab w:val="right" w:pos="8640"/>
      </w:tabs>
    </w:pPr>
  </w:style>
  <w:style w:type="paragraph" w:styleId="afb">
    <w:name w:val="List"/>
    <w:basedOn w:val="a3"/>
    <w:rsid w:val="00A82A75"/>
    <w:pPr>
      <w:ind w:left="360" w:hanging="360"/>
    </w:pPr>
  </w:style>
  <w:style w:type="paragraph" w:styleId="a">
    <w:name w:val="List Bullet"/>
    <w:basedOn w:val="afb"/>
    <w:autoRedefine/>
    <w:rsid w:val="00A82A75"/>
    <w:pPr>
      <w:numPr>
        <w:numId w:val="3"/>
      </w:numPr>
    </w:pPr>
  </w:style>
  <w:style w:type="paragraph" w:styleId="a0">
    <w:name w:val="List Number"/>
    <w:basedOn w:val="a3"/>
    <w:rsid w:val="00A82A75"/>
    <w:pPr>
      <w:numPr>
        <w:numId w:val="4"/>
      </w:numPr>
    </w:pPr>
  </w:style>
  <w:style w:type="paragraph" w:styleId="HTML">
    <w:name w:val="HTML Address"/>
    <w:basedOn w:val="a1"/>
    <w:rsid w:val="00A82A75"/>
    <w:rPr>
      <w:i/>
      <w:iCs/>
    </w:rPr>
  </w:style>
  <w:style w:type="paragraph" w:styleId="afc">
    <w:name w:val="envelope address"/>
    <w:basedOn w:val="a1"/>
    <w:rsid w:val="00A82A75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character" w:styleId="HTML0">
    <w:name w:val="HTML Acronym"/>
    <w:basedOn w:val="a4"/>
    <w:rsid w:val="00A82A75"/>
    <w:rPr>
      <w:lang w:val="ru-RU"/>
    </w:rPr>
  </w:style>
  <w:style w:type="character" w:styleId="afd">
    <w:name w:val="Hyperlink"/>
    <w:rsid w:val="00A82A75"/>
    <w:rPr>
      <w:color w:val="0000FF"/>
      <w:u w:val="single"/>
      <w:lang w:val="ru-RU"/>
    </w:rPr>
  </w:style>
  <w:style w:type="paragraph" w:styleId="afe">
    <w:name w:val="Note Heading"/>
    <w:basedOn w:val="a1"/>
    <w:next w:val="a1"/>
    <w:rsid w:val="00A82A75"/>
  </w:style>
  <w:style w:type="paragraph" w:styleId="aff">
    <w:name w:val="toa heading"/>
    <w:basedOn w:val="a1"/>
    <w:next w:val="a1"/>
    <w:semiHidden/>
    <w:rsid w:val="00A82A75"/>
    <w:pPr>
      <w:spacing w:before="120"/>
    </w:pPr>
    <w:rPr>
      <w:rFonts w:cs="Arial"/>
      <w:b/>
      <w:bCs/>
      <w:sz w:val="24"/>
      <w:szCs w:val="24"/>
    </w:rPr>
  </w:style>
  <w:style w:type="character" w:styleId="aff0">
    <w:name w:val="endnote reference"/>
    <w:semiHidden/>
    <w:rsid w:val="00A82A75"/>
    <w:rPr>
      <w:vertAlign w:val="superscript"/>
      <w:lang w:val="ru-RU"/>
    </w:rPr>
  </w:style>
  <w:style w:type="character" w:styleId="aff1">
    <w:name w:val="annotation reference"/>
    <w:semiHidden/>
    <w:rsid w:val="00A82A75"/>
    <w:rPr>
      <w:sz w:val="16"/>
      <w:szCs w:val="16"/>
      <w:lang w:val="ru-RU"/>
    </w:rPr>
  </w:style>
  <w:style w:type="character" w:styleId="aff2">
    <w:name w:val="footnote reference"/>
    <w:semiHidden/>
    <w:rsid w:val="00A82A75"/>
    <w:rPr>
      <w:vertAlign w:val="superscript"/>
      <w:lang w:val="ru-RU"/>
    </w:rPr>
  </w:style>
  <w:style w:type="character" w:styleId="HTML1">
    <w:name w:val="HTML Keyboard"/>
    <w:rsid w:val="00A82A75"/>
    <w:rPr>
      <w:rFonts w:ascii="Courier New" w:hAnsi="Courier New"/>
      <w:sz w:val="20"/>
      <w:szCs w:val="20"/>
      <w:lang w:val="ru-RU"/>
    </w:rPr>
  </w:style>
  <w:style w:type="character" w:styleId="HTML2">
    <w:name w:val="HTML Code"/>
    <w:rsid w:val="00A82A75"/>
    <w:rPr>
      <w:rFonts w:ascii="Courier New" w:hAnsi="Courier New"/>
      <w:sz w:val="20"/>
      <w:szCs w:val="20"/>
      <w:lang w:val="ru-RU"/>
    </w:rPr>
  </w:style>
  <w:style w:type="paragraph" w:styleId="aff3">
    <w:name w:val="Body Text First Indent"/>
    <w:basedOn w:val="a3"/>
    <w:rsid w:val="00A82A75"/>
    <w:pPr>
      <w:spacing w:after="120" w:line="240" w:lineRule="auto"/>
      <w:ind w:firstLine="210"/>
    </w:pPr>
  </w:style>
  <w:style w:type="paragraph" w:styleId="aff4">
    <w:name w:val="Body Text Indent"/>
    <w:basedOn w:val="a1"/>
    <w:rsid w:val="00A82A75"/>
    <w:pPr>
      <w:spacing w:after="120"/>
      <w:ind w:left="283"/>
    </w:pPr>
  </w:style>
  <w:style w:type="paragraph" w:styleId="23">
    <w:name w:val="Body Text First Indent 2"/>
    <w:basedOn w:val="aff4"/>
    <w:rsid w:val="00A82A75"/>
    <w:pPr>
      <w:ind w:firstLine="210"/>
    </w:pPr>
  </w:style>
  <w:style w:type="paragraph" w:styleId="20">
    <w:name w:val="List Bullet 2"/>
    <w:basedOn w:val="a1"/>
    <w:autoRedefine/>
    <w:rsid w:val="00A82A75"/>
    <w:pPr>
      <w:numPr>
        <w:numId w:val="5"/>
      </w:numPr>
    </w:pPr>
  </w:style>
  <w:style w:type="paragraph" w:styleId="30">
    <w:name w:val="List Bullet 3"/>
    <w:basedOn w:val="a1"/>
    <w:autoRedefine/>
    <w:rsid w:val="00A82A75"/>
    <w:pPr>
      <w:numPr>
        <w:numId w:val="6"/>
      </w:numPr>
    </w:pPr>
  </w:style>
  <w:style w:type="paragraph" w:styleId="40">
    <w:name w:val="List Bullet 4"/>
    <w:basedOn w:val="a1"/>
    <w:autoRedefine/>
    <w:rsid w:val="00A82A75"/>
    <w:pPr>
      <w:numPr>
        <w:numId w:val="7"/>
      </w:numPr>
    </w:pPr>
  </w:style>
  <w:style w:type="paragraph" w:styleId="50">
    <w:name w:val="List Bullet 5"/>
    <w:basedOn w:val="a1"/>
    <w:autoRedefine/>
    <w:rsid w:val="00A82A75"/>
    <w:pPr>
      <w:numPr>
        <w:numId w:val="8"/>
      </w:numPr>
    </w:pPr>
  </w:style>
  <w:style w:type="paragraph" w:customStyle="1" w:styleId="10">
    <w:name w:val="Название1"/>
    <w:basedOn w:val="a1"/>
    <w:qFormat/>
    <w:rsid w:val="00A82A7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ff5">
    <w:name w:val="caption"/>
    <w:basedOn w:val="a1"/>
    <w:next w:val="a1"/>
    <w:qFormat/>
    <w:rsid w:val="00A82A75"/>
    <w:pPr>
      <w:spacing w:before="120" w:after="120"/>
    </w:pPr>
    <w:rPr>
      <w:b/>
      <w:bCs/>
    </w:rPr>
  </w:style>
  <w:style w:type="character" w:styleId="aff6">
    <w:name w:val="page number"/>
    <w:basedOn w:val="a4"/>
    <w:rsid w:val="00A82A75"/>
    <w:rPr>
      <w:lang w:val="ru-RU"/>
    </w:rPr>
  </w:style>
  <w:style w:type="character" w:styleId="aff7">
    <w:name w:val="line number"/>
    <w:basedOn w:val="a4"/>
    <w:rsid w:val="00A82A75"/>
    <w:rPr>
      <w:lang w:val="ru-RU"/>
    </w:rPr>
  </w:style>
  <w:style w:type="paragraph" w:styleId="2">
    <w:name w:val="List Number 2"/>
    <w:basedOn w:val="a1"/>
    <w:rsid w:val="00A82A75"/>
    <w:pPr>
      <w:numPr>
        <w:numId w:val="9"/>
      </w:numPr>
    </w:pPr>
  </w:style>
  <w:style w:type="paragraph" w:styleId="3">
    <w:name w:val="List Number 3"/>
    <w:basedOn w:val="a1"/>
    <w:rsid w:val="00A82A75"/>
    <w:pPr>
      <w:numPr>
        <w:numId w:val="10"/>
      </w:numPr>
    </w:pPr>
  </w:style>
  <w:style w:type="paragraph" w:styleId="4">
    <w:name w:val="List Number 4"/>
    <w:basedOn w:val="a1"/>
    <w:rsid w:val="00A82A75"/>
    <w:pPr>
      <w:numPr>
        <w:numId w:val="11"/>
      </w:numPr>
    </w:pPr>
  </w:style>
  <w:style w:type="paragraph" w:styleId="5">
    <w:name w:val="List Number 5"/>
    <w:basedOn w:val="a1"/>
    <w:rsid w:val="00A82A75"/>
    <w:pPr>
      <w:numPr>
        <w:numId w:val="12"/>
      </w:numPr>
    </w:pPr>
  </w:style>
  <w:style w:type="character" w:styleId="HTML3">
    <w:name w:val="HTML Sample"/>
    <w:rsid w:val="00A82A75"/>
    <w:rPr>
      <w:rFonts w:ascii="Courier New" w:hAnsi="Courier New"/>
      <w:lang w:val="ru-RU"/>
    </w:rPr>
  </w:style>
  <w:style w:type="paragraph" w:styleId="24">
    <w:name w:val="envelope return"/>
    <w:basedOn w:val="a1"/>
    <w:rsid w:val="00A82A75"/>
    <w:rPr>
      <w:rFonts w:cs="Arial"/>
    </w:rPr>
  </w:style>
  <w:style w:type="paragraph" w:styleId="aff8">
    <w:name w:val="Normal (Web)"/>
    <w:basedOn w:val="a1"/>
    <w:uiPriority w:val="99"/>
    <w:rsid w:val="00A82A75"/>
    <w:rPr>
      <w:rFonts w:ascii="Times New Roman" w:hAnsi="Times New Roman"/>
      <w:sz w:val="24"/>
      <w:szCs w:val="24"/>
    </w:rPr>
  </w:style>
  <w:style w:type="paragraph" w:styleId="aff9">
    <w:name w:val="Normal Indent"/>
    <w:basedOn w:val="a1"/>
    <w:rsid w:val="00A82A75"/>
    <w:pPr>
      <w:ind w:left="720"/>
    </w:pPr>
  </w:style>
  <w:style w:type="paragraph" w:styleId="11">
    <w:name w:val="toc 1"/>
    <w:basedOn w:val="a1"/>
    <w:next w:val="a1"/>
    <w:autoRedefine/>
    <w:semiHidden/>
    <w:rsid w:val="00A82A75"/>
  </w:style>
  <w:style w:type="paragraph" w:styleId="25">
    <w:name w:val="toc 2"/>
    <w:basedOn w:val="a1"/>
    <w:next w:val="a1"/>
    <w:autoRedefine/>
    <w:semiHidden/>
    <w:rsid w:val="00A82A75"/>
    <w:pPr>
      <w:ind w:left="200"/>
    </w:pPr>
  </w:style>
  <w:style w:type="paragraph" w:styleId="32">
    <w:name w:val="toc 3"/>
    <w:basedOn w:val="a1"/>
    <w:next w:val="a1"/>
    <w:autoRedefine/>
    <w:semiHidden/>
    <w:rsid w:val="00A82A75"/>
    <w:pPr>
      <w:ind w:left="400"/>
    </w:pPr>
  </w:style>
  <w:style w:type="paragraph" w:styleId="42">
    <w:name w:val="toc 4"/>
    <w:basedOn w:val="a1"/>
    <w:next w:val="a1"/>
    <w:autoRedefine/>
    <w:semiHidden/>
    <w:rsid w:val="00A82A75"/>
    <w:pPr>
      <w:ind w:left="600"/>
    </w:pPr>
  </w:style>
  <w:style w:type="paragraph" w:styleId="52">
    <w:name w:val="toc 5"/>
    <w:basedOn w:val="a1"/>
    <w:next w:val="a1"/>
    <w:autoRedefine/>
    <w:semiHidden/>
    <w:rsid w:val="00A82A75"/>
    <w:pPr>
      <w:ind w:left="800"/>
    </w:pPr>
  </w:style>
  <w:style w:type="paragraph" w:styleId="60">
    <w:name w:val="toc 6"/>
    <w:basedOn w:val="a1"/>
    <w:next w:val="a1"/>
    <w:autoRedefine/>
    <w:semiHidden/>
    <w:rsid w:val="00A82A75"/>
    <w:pPr>
      <w:ind w:left="1000"/>
    </w:pPr>
  </w:style>
  <w:style w:type="paragraph" w:styleId="70">
    <w:name w:val="toc 7"/>
    <w:basedOn w:val="a1"/>
    <w:next w:val="a1"/>
    <w:autoRedefine/>
    <w:semiHidden/>
    <w:rsid w:val="00A82A75"/>
    <w:pPr>
      <w:ind w:left="1200"/>
    </w:pPr>
  </w:style>
  <w:style w:type="paragraph" w:styleId="80">
    <w:name w:val="toc 8"/>
    <w:basedOn w:val="a1"/>
    <w:next w:val="a1"/>
    <w:autoRedefine/>
    <w:semiHidden/>
    <w:rsid w:val="00A82A75"/>
    <w:pPr>
      <w:ind w:left="1400"/>
    </w:pPr>
  </w:style>
  <w:style w:type="paragraph" w:styleId="90">
    <w:name w:val="toc 9"/>
    <w:basedOn w:val="a1"/>
    <w:next w:val="a1"/>
    <w:autoRedefine/>
    <w:semiHidden/>
    <w:rsid w:val="00A82A75"/>
    <w:pPr>
      <w:ind w:left="1600"/>
    </w:pPr>
  </w:style>
  <w:style w:type="character" w:styleId="HTML4">
    <w:name w:val="HTML Definition"/>
    <w:rsid w:val="00A82A75"/>
    <w:rPr>
      <w:i/>
      <w:iCs/>
      <w:lang w:val="ru-RU"/>
    </w:rPr>
  </w:style>
  <w:style w:type="paragraph" w:styleId="26">
    <w:name w:val="Body Text 2"/>
    <w:basedOn w:val="a1"/>
    <w:rsid w:val="00A82A75"/>
    <w:pPr>
      <w:spacing w:after="120" w:line="480" w:lineRule="auto"/>
    </w:pPr>
  </w:style>
  <w:style w:type="paragraph" w:styleId="33">
    <w:name w:val="Body Text 3"/>
    <w:basedOn w:val="a1"/>
    <w:rsid w:val="00A82A75"/>
    <w:pPr>
      <w:spacing w:after="120"/>
    </w:pPr>
    <w:rPr>
      <w:sz w:val="16"/>
      <w:szCs w:val="16"/>
    </w:rPr>
  </w:style>
  <w:style w:type="paragraph" w:styleId="27">
    <w:name w:val="Body Text Indent 2"/>
    <w:basedOn w:val="a1"/>
    <w:rsid w:val="00A82A75"/>
    <w:pPr>
      <w:spacing w:after="120" w:line="480" w:lineRule="auto"/>
      <w:ind w:left="283"/>
    </w:pPr>
  </w:style>
  <w:style w:type="paragraph" w:styleId="34">
    <w:name w:val="Body Text Indent 3"/>
    <w:basedOn w:val="a1"/>
    <w:rsid w:val="00A82A75"/>
    <w:pPr>
      <w:spacing w:after="120"/>
      <w:ind w:left="283"/>
    </w:pPr>
    <w:rPr>
      <w:sz w:val="16"/>
      <w:szCs w:val="16"/>
    </w:rPr>
  </w:style>
  <w:style w:type="character" w:styleId="HTML5">
    <w:name w:val="HTML Variable"/>
    <w:rsid w:val="00A82A75"/>
    <w:rPr>
      <w:i/>
      <w:iCs/>
      <w:lang w:val="ru-RU"/>
    </w:rPr>
  </w:style>
  <w:style w:type="paragraph" w:styleId="affa">
    <w:name w:val="table of figures"/>
    <w:basedOn w:val="a1"/>
    <w:next w:val="a1"/>
    <w:semiHidden/>
    <w:rsid w:val="00A82A75"/>
    <w:pPr>
      <w:ind w:left="400" w:hanging="400"/>
    </w:pPr>
  </w:style>
  <w:style w:type="character" w:styleId="HTML6">
    <w:name w:val="HTML Typewriter"/>
    <w:rsid w:val="00A82A75"/>
    <w:rPr>
      <w:rFonts w:ascii="Courier New" w:hAnsi="Courier New"/>
      <w:sz w:val="20"/>
      <w:szCs w:val="20"/>
      <w:lang w:val="ru-RU"/>
    </w:rPr>
  </w:style>
  <w:style w:type="paragraph" w:styleId="affb">
    <w:name w:val="Subtitle"/>
    <w:basedOn w:val="a1"/>
    <w:qFormat/>
    <w:rsid w:val="00A82A75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affc">
    <w:name w:val="List Continue"/>
    <w:basedOn w:val="a1"/>
    <w:rsid w:val="00A82A75"/>
    <w:pPr>
      <w:spacing w:after="120"/>
      <w:ind w:left="283"/>
    </w:pPr>
  </w:style>
  <w:style w:type="paragraph" w:styleId="28">
    <w:name w:val="List Continue 2"/>
    <w:basedOn w:val="a1"/>
    <w:rsid w:val="00A82A75"/>
    <w:pPr>
      <w:spacing w:after="120"/>
      <w:ind w:left="566"/>
    </w:pPr>
  </w:style>
  <w:style w:type="paragraph" w:styleId="35">
    <w:name w:val="List Continue 3"/>
    <w:basedOn w:val="a1"/>
    <w:rsid w:val="00A82A75"/>
    <w:pPr>
      <w:spacing w:after="120"/>
      <w:ind w:left="849"/>
    </w:pPr>
  </w:style>
  <w:style w:type="paragraph" w:styleId="43">
    <w:name w:val="List Continue 4"/>
    <w:basedOn w:val="a1"/>
    <w:rsid w:val="00A82A75"/>
    <w:pPr>
      <w:spacing w:after="120"/>
      <w:ind w:left="1132"/>
    </w:pPr>
  </w:style>
  <w:style w:type="paragraph" w:styleId="53">
    <w:name w:val="List Continue 5"/>
    <w:basedOn w:val="a1"/>
    <w:rsid w:val="00A82A75"/>
    <w:pPr>
      <w:spacing w:after="120"/>
      <w:ind w:left="1415"/>
    </w:pPr>
  </w:style>
  <w:style w:type="character" w:styleId="affd">
    <w:name w:val="FollowedHyperlink"/>
    <w:rsid w:val="00A82A75"/>
    <w:rPr>
      <w:color w:val="800080"/>
      <w:u w:val="single"/>
      <w:lang w:val="ru-RU"/>
    </w:rPr>
  </w:style>
  <w:style w:type="paragraph" w:styleId="29">
    <w:name w:val="List 2"/>
    <w:basedOn w:val="a1"/>
    <w:rsid w:val="00A82A75"/>
    <w:pPr>
      <w:ind w:left="566" w:hanging="283"/>
    </w:pPr>
  </w:style>
  <w:style w:type="paragraph" w:styleId="36">
    <w:name w:val="List 3"/>
    <w:basedOn w:val="a1"/>
    <w:rsid w:val="00A82A75"/>
    <w:pPr>
      <w:ind w:left="849" w:hanging="283"/>
    </w:pPr>
  </w:style>
  <w:style w:type="paragraph" w:styleId="44">
    <w:name w:val="List 4"/>
    <w:basedOn w:val="a1"/>
    <w:rsid w:val="00A82A75"/>
    <w:pPr>
      <w:ind w:left="1132" w:hanging="283"/>
    </w:pPr>
  </w:style>
  <w:style w:type="paragraph" w:styleId="54">
    <w:name w:val="List 5"/>
    <w:basedOn w:val="a1"/>
    <w:rsid w:val="00A82A75"/>
    <w:pPr>
      <w:ind w:left="1415" w:hanging="283"/>
    </w:pPr>
  </w:style>
  <w:style w:type="paragraph" w:styleId="HTML7">
    <w:name w:val="HTML Preformatted"/>
    <w:basedOn w:val="a1"/>
    <w:rsid w:val="00A82A75"/>
    <w:rPr>
      <w:rFonts w:ascii="Courier New" w:hAnsi="Courier New" w:cs="Courier New"/>
    </w:rPr>
  </w:style>
  <w:style w:type="character" w:styleId="affe">
    <w:name w:val="Strong"/>
    <w:qFormat/>
    <w:rsid w:val="00A82A75"/>
    <w:rPr>
      <w:b/>
      <w:bCs/>
      <w:lang w:val="ru-RU"/>
    </w:rPr>
  </w:style>
  <w:style w:type="paragraph" w:styleId="afff">
    <w:name w:val="Document Map"/>
    <w:basedOn w:val="a1"/>
    <w:semiHidden/>
    <w:rsid w:val="00A82A75"/>
    <w:pPr>
      <w:shd w:val="clear" w:color="auto" w:fill="000080"/>
    </w:pPr>
    <w:rPr>
      <w:rFonts w:ascii="Tahoma" w:hAnsi="Tahoma" w:cs="Tahoma"/>
    </w:rPr>
  </w:style>
  <w:style w:type="paragraph" w:styleId="afff0">
    <w:name w:val="table of authorities"/>
    <w:basedOn w:val="a1"/>
    <w:next w:val="a1"/>
    <w:semiHidden/>
    <w:rsid w:val="00A82A75"/>
    <w:pPr>
      <w:ind w:left="200" w:hanging="200"/>
    </w:pPr>
  </w:style>
  <w:style w:type="paragraph" w:styleId="afff1">
    <w:name w:val="Plain Text"/>
    <w:basedOn w:val="a1"/>
    <w:rsid w:val="00A82A75"/>
    <w:rPr>
      <w:rFonts w:ascii="Courier New" w:hAnsi="Courier New" w:cs="Courier New"/>
    </w:rPr>
  </w:style>
  <w:style w:type="paragraph" w:styleId="afff2">
    <w:name w:val="endnote text"/>
    <w:basedOn w:val="a1"/>
    <w:semiHidden/>
    <w:rsid w:val="00A82A75"/>
  </w:style>
  <w:style w:type="paragraph" w:styleId="afff3">
    <w:name w:val="macro"/>
    <w:semiHidden/>
    <w:rsid w:val="00A82A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spacing w:val="-5"/>
      <w:lang w:eastAsia="en-US"/>
    </w:rPr>
  </w:style>
  <w:style w:type="paragraph" w:styleId="afff4">
    <w:name w:val="annotation text"/>
    <w:basedOn w:val="a1"/>
    <w:semiHidden/>
    <w:rsid w:val="00A82A75"/>
  </w:style>
  <w:style w:type="paragraph" w:styleId="afff5">
    <w:name w:val="footnote text"/>
    <w:basedOn w:val="a1"/>
    <w:semiHidden/>
    <w:rsid w:val="00A82A75"/>
  </w:style>
  <w:style w:type="paragraph" w:styleId="12">
    <w:name w:val="index 1"/>
    <w:basedOn w:val="a1"/>
    <w:next w:val="a1"/>
    <w:autoRedefine/>
    <w:semiHidden/>
    <w:rsid w:val="00A82A75"/>
    <w:pPr>
      <w:ind w:left="200" w:hanging="200"/>
    </w:pPr>
  </w:style>
  <w:style w:type="paragraph" w:styleId="afff6">
    <w:name w:val="index heading"/>
    <w:basedOn w:val="a1"/>
    <w:next w:val="12"/>
    <w:semiHidden/>
    <w:rsid w:val="00A82A75"/>
    <w:rPr>
      <w:rFonts w:cs="Arial"/>
      <w:b/>
      <w:bCs/>
    </w:rPr>
  </w:style>
  <w:style w:type="paragraph" w:styleId="2a">
    <w:name w:val="index 2"/>
    <w:basedOn w:val="a1"/>
    <w:next w:val="a1"/>
    <w:autoRedefine/>
    <w:semiHidden/>
    <w:rsid w:val="00A82A75"/>
    <w:pPr>
      <w:ind w:left="400" w:hanging="200"/>
    </w:pPr>
  </w:style>
  <w:style w:type="paragraph" w:styleId="37">
    <w:name w:val="index 3"/>
    <w:basedOn w:val="a1"/>
    <w:next w:val="a1"/>
    <w:autoRedefine/>
    <w:semiHidden/>
    <w:rsid w:val="00A82A75"/>
    <w:pPr>
      <w:ind w:left="600" w:hanging="200"/>
    </w:pPr>
  </w:style>
  <w:style w:type="paragraph" w:styleId="45">
    <w:name w:val="index 4"/>
    <w:basedOn w:val="a1"/>
    <w:next w:val="a1"/>
    <w:autoRedefine/>
    <w:semiHidden/>
    <w:rsid w:val="00A82A75"/>
    <w:pPr>
      <w:ind w:left="800" w:hanging="200"/>
    </w:pPr>
  </w:style>
  <w:style w:type="paragraph" w:styleId="55">
    <w:name w:val="index 5"/>
    <w:basedOn w:val="a1"/>
    <w:next w:val="a1"/>
    <w:autoRedefine/>
    <w:semiHidden/>
    <w:rsid w:val="00A82A75"/>
    <w:pPr>
      <w:ind w:left="1000" w:hanging="200"/>
    </w:pPr>
  </w:style>
  <w:style w:type="paragraph" w:styleId="61">
    <w:name w:val="index 6"/>
    <w:basedOn w:val="a1"/>
    <w:next w:val="a1"/>
    <w:autoRedefine/>
    <w:semiHidden/>
    <w:rsid w:val="00A82A75"/>
    <w:pPr>
      <w:ind w:left="1200" w:hanging="200"/>
    </w:pPr>
  </w:style>
  <w:style w:type="paragraph" w:styleId="71">
    <w:name w:val="index 7"/>
    <w:basedOn w:val="a1"/>
    <w:next w:val="a1"/>
    <w:autoRedefine/>
    <w:semiHidden/>
    <w:rsid w:val="00A82A75"/>
    <w:pPr>
      <w:ind w:left="1400" w:hanging="200"/>
    </w:pPr>
  </w:style>
  <w:style w:type="paragraph" w:styleId="81">
    <w:name w:val="index 8"/>
    <w:basedOn w:val="a1"/>
    <w:next w:val="a1"/>
    <w:autoRedefine/>
    <w:semiHidden/>
    <w:rsid w:val="00A82A75"/>
    <w:pPr>
      <w:ind w:left="1600" w:hanging="200"/>
    </w:pPr>
  </w:style>
  <w:style w:type="paragraph" w:styleId="91">
    <w:name w:val="index 9"/>
    <w:basedOn w:val="a1"/>
    <w:next w:val="a1"/>
    <w:autoRedefine/>
    <w:semiHidden/>
    <w:rsid w:val="00A82A75"/>
    <w:pPr>
      <w:ind w:left="1800" w:hanging="200"/>
    </w:pPr>
  </w:style>
  <w:style w:type="paragraph" w:styleId="afff7">
    <w:name w:val="Block Text"/>
    <w:basedOn w:val="a1"/>
    <w:rsid w:val="00A82A75"/>
    <w:pPr>
      <w:spacing w:after="120"/>
      <w:ind w:left="1440" w:right="1440"/>
    </w:pPr>
  </w:style>
  <w:style w:type="character" w:styleId="HTML8">
    <w:name w:val="HTML Cite"/>
    <w:rsid w:val="00A82A75"/>
    <w:rPr>
      <w:i/>
      <w:iCs/>
      <w:lang w:val="ru-RU"/>
    </w:rPr>
  </w:style>
  <w:style w:type="paragraph" w:styleId="afff8">
    <w:name w:val="Message Header"/>
    <w:basedOn w:val="a1"/>
    <w:rsid w:val="00A82A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afff9">
    <w:name w:val="E-mail Signature"/>
    <w:basedOn w:val="a1"/>
    <w:rsid w:val="00A82A75"/>
  </w:style>
  <w:style w:type="table" w:styleId="afffa">
    <w:name w:val="Table Grid"/>
    <w:basedOn w:val="a5"/>
    <w:uiPriority w:val="59"/>
    <w:rsid w:val="00BF37CE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b">
    <w:name w:val="Balloon Text"/>
    <w:basedOn w:val="a1"/>
    <w:link w:val="afffc"/>
    <w:rsid w:val="00FD5CCC"/>
    <w:rPr>
      <w:rFonts w:ascii="Segoe UI" w:hAnsi="Segoe UI" w:cs="Segoe UI"/>
      <w:sz w:val="18"/>
      <w:szCs w:val="18"/>
    </w:rPr>
  </w:style>
  <w:style w:type="character" w:customStyle="1" w:styleId="afffc">
    <w:name w:val="Текст выноски Знак"/>
    <w:basedOn w:val="a4"/>
    <w:link w:val="afffb"/>
    <w:rsid w:val="00FD5CCC"/>
    <w:rPr>
      <w:rFonts w:ascii="Segoe UI" w:hAnsi="Segoe UI" w:cs="Segoe UI"/>
      <w:spacing w:val="-5"/>
      <w:sz w:val="18"/>
      <w:szCs w:val="18"/>
      <w:lang w:val="ru-RU" w:eastAsia="en-US"/>
    </w:rPr>
  </w:style>
  <w:style w:type="paragraph" w:styleId="afffd">
    <w:name w:val="List Paragraph"/>
    <w:basedOn w:val="a1"/>
    <w:uiPriority w:val="34"/>
    <w:qFormat/>
    <w:rsid w:val="005605AE"/>
    <w:pPr>
      <w:ind w:left="720"/>
      <w:contextualSpacing/>
    </w:pPr>
    <w:rPr>
      <w:rFonts w:asciiTheme="minorHAnsi" w:eastAsiaTheme="minorHAnsi" w:hAnsiTheme="minorHAnsi" w:cstheme="minorBidi"/>
      <w:spacing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7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6;&#1083;&#1100;&#1079;&#1086;&#1074;&#1072;&#1090;&#1077;&#1083;&#1100;\AppData\Local\SMBusiness\40b54620-5a75-4e34-b507-3a48123fcfba\&#1041;&#1083;&#1072;&#1085;&#1082;%20&#1087;&#1080;&#1089;&#1100;&#1084;&#1072;%20&#1086;&#1073;&#1083;&#1080;&#1089;&#1087;&#1086;&#1083;&#1082;&#1086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C2BCA-B1AE-4338-AD37-BBC0EF792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облисполкома</Template>
  <TotalTime>0</TotalTime>
  <Pages>23</Pages>
  <Words>2224</Words>
  <Characters>12681</Characters>
  <Application>Microsoft Office Word</Application>
  <DocSecurity>0</DocSecurity>
  <PresentationFormat/>
  <Lines>105</Lines>
  <Paragraphs>29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Стандартное письмо</vt:lpstr>
    </vt:vector>
  </TitlesOfParts>
  <LinksUpToDate>false</LinksUpToDate>
  <CharactersWithSpaces>14876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Стандартное письмо</dc:title>
  <dc:creator/>
  <cp:lastModifiedBy/>
  <cp:revision>1</cp:revision>
  <cp:lastPrinted>1900-12-31T20:00:00Z</cp:lastPrinted>
  <dcterms:created xsi:type="dcterms:W3CDTF">2026-05-20T09:40:00Z</dcterms:created>
  <dcterms:modified xsi:type="dcterms:W3CDTF">2026-05-20T09:40:00Z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1049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